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DE8" w:rsidRPr="006D11ED" w:rsidRDefault="00B34DE8" w:rsidP="004B6691">
      <w:pPr>
        <w:jc w:val="center"/>
        <w:rPr>
          <w:rFonts w:asciiTheme="minorHAnsi" w:hAnsiTheme="minorHAnsi" w:cs="Latha"/>
          <w:b/>
          <w:sz w:val="40"/>
          <w:szCs w:val="40"/>
        </w:rPr>
      </w:pPr>
      <w:r w:rsidRPr="006D11ED">
        <w:rPr>
          <w:rFonts w:asciiTheme="minorHAnsi" w:hAnsiTheme="minorHAnsi" w:cs="Latha"/>
          <w:b/>
          <w:sz w:val="40"/>
          <w:szCs w:val="40"/>
        </w:rPr>
        <w:t xml:space="preserve">Logan Will </w:t>
      </w:r>
      <w:r w:rsidR="007B771F" w:rsidRPr="006D11ED">
        <w:rPr>
          <w:rFonts w:asciiTheme="minorHAnsi" w:hAnsiTheme="minorHAnsi" w:cs="Latha"/>
          <w:b/>
          <w:sz w:val="40"/>
          <w:szCs w:val="40"/>
        </w:rPr>
        <w:t>Ultimate Challenge</w:t>
      </w:r>
    </w:p>
    <w:p w:rsidR="004B6691" w:rsidRPr="006D11ED" w:rsidRDefault="00FB3761" w:rsidP="004B6691">
      <w:pPr>
        <w:jc w:val="center"/>
        <w:rPr>
          <w:rFonts w:asciiTheme="minorHAnsi" w:hAnsiTheme="minorHAnsi" w:cs="Latha"/>
          <w:b/>
          <w:sz w:val="40"/>
          <w:szCs w:val="40"/>
          <w:vertAlign w:val="superscript"/>
        </w:rPr>
      </w:pPr>
      <w:r w:rsidRPr="006D11ED">
        <w:rPr>
          <w:rFonts w:asciiTheme="minorHAnsi" w:hAnsiTheme="minorHAnsi" w:cs="Latha"/>
          <w:b/>
          <w:sz w:val="40"/>
          <w:szCs w:val="40"/>
          <w:vertAlign w:val="superscript"/>
        </w:rPr>
        <w:t>Hosted by North Valley High School and Grants Pass High</w:t>
      </w:r>
      <w:r w:rsidR="004E5E78">
        <w:rPr>
          <w:rFonts w:asciiTheme="minorHAnsi" w:hAnsiTheme="minorHAnsi" w:cs="Latha"/>
          <w:b/>
          <w:sz w:val="40"/>
          <w:szCs w:val="40"/>
          <w:vertAlign w:val="superscript"/>
        </w:rPr>
        <w:t xml:space="preserve"> School</w:t>
      </w:r>
    </w:p>
    <w:p w:rsidR="004B6691" w:rsidRPr="006D11ED" w:rsidRDefault="0009697E" w:rsidP="004B6691">
      <w:pPr>
        <w:jc w:val="center"/>
        <w:rPr>
          <w:rFonts w:asciiTheme="minorHAnsi" w:hAnsiTheme="minorHAnsi" w:cs="Latha"/>
          <w:b/>
          <w:sz w:val="40"/>
          <w:szCs w:val="40"/>
          <w:vertAlign w:val="superscript"/>
        </w:rPr>
      </w:pPr>
      <w:r>
        <w:rPr>
          <w:rFonts w:asciiTheme="minorHAnsi" w:hAnsiTheme="minorHAnsi" w:cs="Latha"/>
          <w:b/>
          <w:sz w:val="40"/>
          <w:szCs w:val="40"/>
          <w:vertAlign w:val="superscript"/>
        </w:rPr>
        <w:t xml:space="preserve">February 17th and 18th 2017 </w:t>
      </w:r>
      <w:r w:rsidR="004E5E78">
        <w:rPr>
          <w:rFonts w:asciiTheme="minorHAnsi" w:hAnsiTheme="minorHAnsi" w:cs="Latha"/>
          <w:b/>
          <w:sz w:val="40"/>
          <w:szCs w:val="40"/>
          <w:vertAlign w:val="superscript"/>
        </w:rPr>
        <w:t xml:space="preserve">at </w:t>
      </w:r>
      <w:r>
        <w:rPr>
          <w:rFonts w:asciiTheme="minorHAnsi" w:hAnsiTheme="minorHAnsi" w:cs="Latha"/>
          <w:b/>
          <w:sz w:val="40"/>
          <w:szCs w:val="40"/>
          <w:vertAlign w:val="superscript"/>
        </w:rPr>
        <w:t>Grants Pass High</w:t>
      </w:r>
      <w:r w:rsidR="004E5E78">
        <w:rPr>
          <w:rFonts w:asciiTheme="minorHAnsi" w:hAnsiTheme="minorHAnsi" w:cs="Latha"/>
          <w:b/>
          <w:sz w:val="40"/>
          <w:szCs w:val="40"/>
          <w:vertAlign w:val="superscript"/>
        </w:rPr>
        <w:t xml:space="preserve"> School</w:t>
      </w:r>
    </w:p>
    <w:p w:rsidR="00066D50" w:rsidRPr="006D11ED" w:rsidRDefault="00B34DE8" w:rsidP="004B6691">
      <w:pPr>
        <w:rPr>
          <w:rFonts w:asciiTheme="minorHAnsi" w:hAnsiTheme="minorHAnsi" w:cs="Latha"/>
        </w:rPr>
      </w:pPr>
      <w:r w:rsidRPr="006D11ED">
        <w:rPr>
          <w:rFonts w:asciiTheme="minorHAnsi" w:hAnsiTheme="minorHAnsi" w:cs="Latha"/>
        </w:rPr>
        <w:t xml:space="preserve">We are pleased to invite you to </w:t>
      </w:r>
      <w:r w:rsidR="00FB3761" w:rsidRPr="006D11ED">
        <w:rPr>
          <w:rFonts w:asciiTheme="minorHAnsi" w:hAnsiTheme="minorHAnsi" w:cs="Latha"/>
        </w:rPr>
        <w:t xml:space="preserve">our combined </w:t>
      </w:r>
      <w:r w:rsidRPr="006D11ED">
        <w:rPr>
          <w:rFonts w:asciiTheme="minorHAnsi" w:hAnsiTheme="minorHAnsi" w:cs="Latha"/>
        </w:rPr>
        <w:t>tournament dedicated to the memory of</w:t>
      </w:r>
      <w:r w:rsidR="00C51E83" w:rsidRPr="006D11ED">
        <w:rPr>
          <w:rFonts w:asciiTheme="minorHAnsi" w:hAnsiTheme="minorHAnsi" w:cs="Latha"/>
        </w:rPr>
        <w:t xml:space="preserve"> Logan Will, </w:t>
      </w:r>
      <w:r w:rsidRPr="006D11ED">
        <w:rPr>
          <w:rFonts w:asciiTheme="minorHAnsi" w:hAnsiTheme="minorHAnsi" w:cs="Latha"/>
        </w:rPr>
        <w:t>1984-2006</w:t>
      </w:r>
      <w:r w:rsidR="00C51E83" w:rsidRPr="006D11ED">
        <w:rPr>
          <w:rFonts w:asciiTheme="minorHAnsi" w:hAnsiTheme="minorHAnsi" w:cs="Latha"/>
        </w:rPr>
        <w:t xml:space="preserve">. </w:t>
      </w:r>
      <w:r w:rsidR="006D11ED">
        <w:rPr>
          <w:rFonts w:asciiTheme="minorHAnsi" w:hAnsiTheme="minorHAnsi" w:cs="Latha"/>
        </w:rPr>
        <w:t>Like last year, the</w:t>
      </w:r>
      <w:r w:rsidR="007B771F" w:rsidRPr="006D11ED">
        <w:rPr>
          <w:rFonts w:asciiTheme="minorHAnsi" w:hAnsiTheme="minorHAnsi" w:cs="Latha"/>
        </w:rPr>
        <w:t xml:space="preserve"> Ultimate Challenge Speakers will now be able to compete in up to 7 events.</w:t>
      </w:r>
      <w:r w:rsidR="006D11ED">
        <w:rPr>
          <w:rFonts w:asciiTheme="minorHAnsi" w:hAnsiTheme="minorHAnsi" w:cs="Latha"/>
        </w:rPr>
        <w:t xml:space="preserve"> So you know who we’re honoring with this little bit of crazy that we put on, b</w:t>
      </w:r>
      <w:r w:rsidR="00066D50" w:rsidRPr="006D11ED">
        <w:rPr>
          <w:rFonts w:asciiTheme="minorHAnsi" w:hAnsiTheme="minorHAnsi" w:cs="Latha"/>
        </w:rPr>
        <w:t>elow is a portion of the Oregon State Legislature Resolution honoring Logan. He was a very talented student, debater, and more importantly, an amazing human being. We are proud to have this tournament in his honor.</w:t>
      </w:r>
    </w:p>
    <w:p w:rsidR="00066D50" w:rsidRPr="004B6691" w:rsidRDefault="00066D50" w:rsidP="004B6691">
      <w:pPr>
        <w:rPr>
          <w:rFonts w:ascii="Latha" w:hAnsi="Latha" w:cs="Latha"/>
        </w:rPr>
      </w:pPr>
    </w:p>
    <w:p w:rsidR="00066D50" w:rsidRPr="004B6691" w:rsidRDefault="00066D50" w:rsidP="00B70F0C">
      <w:pPr>
        <w:ind w:left="1440" w:hanging="36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>In memoriam: Logan Layton Will, 1984-2006.</w:t>
      </w:r>
    </w:p>
    <w:p w:rsidR="00066D50" w:rsidRPr="004B6691" w:rsidRDefault="00066D50" w:rsidP="00B70F0C">
      <w:pPr>
        <w:ind w:left="1440" w:hanging="360"/>
        <w:rPr>
          <w:rFonts w:ascii="Courier New" w:hAnsi="Courier New" w:cs="Courier New"/>
        </w:rPr>
      </w:pPr>
    </w:p>
    <w:p w:rsidR="00066D50" w:rsidRPr="004B6691" w:rsidRDefault="00066D50" w:rsidP="00B70F0C">
      <w:pPr>
        <w:ind w:left="1440" w:hanging="36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                      CONCURRENT RESOLUTION</w:t>
      </w:r>
    </w:p>
    <w:p w:rsidR="00066D50" w:rsidRPr="004B6691" w:rsidRDefault="00066D50" w:rsidP="00B70F0C">
      <w:pPr>
        <w:ind w:left="1440" w:hanging="36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  Whereas Logan Layton Will was only 22 years old when he was</w:t>
      </w:r>
    </w:p>
    <w:p w:rsidR="00066D50" w:rsidRPr="004B6691" w:rsidRDefault="00066D50" w:rsidP="00B70F0C">
      <w:pPr>
        <w:ind w:left="1440" w:hanging="36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>killed in an automobile accident on November 22, 2006, on</w:t>
      </w:r>
    </w:p>
    <w:p w:rsidR="00066D50" w:rsidRPr="004B6691" w:rsidRDefault="00066D50" w:rsidP="00B70F0C">
      <w:pPr>
        <w:ind w:left="1440" w:hanging="36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>Interstate 5 just south of Salem; and</w:t>
      </w:r>
    </w:p>
    <w:p w:rsidR="00066D50" w:rsidRPr="004B6691" w:rsidRDefault="00066D50" w:rsidP="00B70F0C">
      <w:pPr>
        <w:ind w:left="1440" w:hanging="36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  Whereas Logan Layton Will enrolled at Willamette University</w:t>
      </w:r>
    </w:p>
    <w:p w:rsidR="00066D50" w:rsidRPr="004B6691" w:rsidRDefault="00066D50" w:rsidP="00B70F0C">
      <w:pPr>
        <w:ind w:left="1440" w:hanging="36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>after his graduation from Grants Pass High School as</w:t>
      </w:r>
    </w:p>
    <w:p w:rsidR="00066D50" w:rsidRPr="004B6691" w:rsidRDefault="00066D50" w:rsidP="00B70F0C">
      <w:pPr>
        <w:ind w:left="1440" w:hanging="36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>valedictorian of his class; and</w:t>
      </w:r>
    </w:p>
    <w:p w:rsidR="00066D50" w:rsidRPr="004B6691" w:rsidRDefault="00066D50" w:rsidP="00B70F0C">
      <w:pPr>
        <w:ind w:left="1440" w:hanging="36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  Whereas Logan Layton Will earned the honor of being a</w:t>
      </w:r>
    </w:p>
    <w:p w:rsidR="00066D50" w:rsidRPr="004B6691" w:rsidRDefault="00066D50" w:rsidP="00B70F0C">
      <w:pPr>
        <w:ind w:left="1440" w:hanging="36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>G. Herbert Smith Presidential Scholar; and</w:t>
      </w:r>
    </w:p>
    <w:p w:rsidR="00066D50" w:rsidRPr="004B6691" w:rsidRDefault="00066D50" w:rsidP="00B70F0C">
      <w:pPr>
        <w:ind w:left="1440" w:hanging="36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  Whereas Logan Layton Will, while a student at Willamette</w:t>
      </w:r>
    </w:p>
    <w:p w:rsidR="00066D50" w:rsidRPr="004B6691" w:rsidRDefault="00066D50" w:rsidP="00B70F0C">
      <w:pPr>
        <w:ind w:left="1440" w:hanging="36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>University, served as President of the chapter of the Willamette</w:t>
      </w:r>
    </w:p>
    <w:p w:rsidR="00066D50" w:rsidRPr="004B6691" w:rsidRDefault="00066D50" w:rsidP="00B70F0C">
      <w:pPr>
        <w:ind w:left="1440" w:hanging="36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>College Democrats and was a member of the Willamette University</w:t>
      </w:r>
    </w:p>
    <w:p w:rsidR="00066D50" w:rsidRPr="004B6691" w:rsidRDefault="00066D50" w:rsidP="00B70F0C">
      <w:pPr>
        <w:ind w:left="1440" w:hanging="36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>debate team; and</w:t>
      </w:r>
    </w:p>
    <w:p w:rsidR="00066D50" w:rsidRPr="004B6691" w:rsidRDefault="00066D50" w:rsidP="00B70F0C">
      <w:pPr>
        <w:ind w:left="1440" w:hanging="36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  Whereas the debate team of which Logan Layton Will was a member</w:t>
      </w:r>
    </w:p>
    <w:p w:rsidR="00066D50" w:rsidRPr="004B6691" w:rsidRDefault="00066D50" w:rsidP="00B70F0C">
      <w:pPr>
        <w:ind w:left="1440" w:hanging="36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>won the National Season Sweepstakes for best overall school</w:t>
      </w:r>
    </w:p>
    <w:p w:rsidR="00066D50" w:rsidRPr="004B6691" w:rsidRDefault="00066D50" w:rsidP="00B70F0C">
      <w:pPr>
        <w:ind w:left="1440" w:hanging="36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>during the entire 2005-2006 debating season and the National</w:t>
      </w:r>
    </w:p>
    <w:p w:rsidR="00066D50" w:rsidRPr="004B6691" w:rsidRDefault="00066D50" w:rsidP="00B70F0C">
      <w:pPr>
        <w:ind w:left="1440" w:hanging="36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>Tournament Sweepstakes for best overall record at the National</w:t>
      </w:r>
    </w:p>
    <w:p w:rsidR="00066D50" w:rsidRPr="004B6691" w:rsidRDefault="00066D50" w:rsidP="00B70F0C">
      <w:pPr>
        <w:ind w:left="1440" w:hanging="36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>Tournament …</w:t>
      </w:r>
    </w:p>
    <w:p w:rsidR="00066D50" w:rsidRPr="004B6691" w:rsidRDefault="00066D50" w:rsidP="004B6691">
      <w:pPr>
        <w:rPr>
          <w:rFonts w:ascii="Courier New" w:hAnsi="Courier New" w:cs="Courier New"/>
        </w:rPr>
      </w:pPr>
    </w:p>
    <w:p w:rsidR="00B34DE8" w:rsidRPr="006D11ED" w:rsidRDefault="00B34DE8" w:rsidP="004B6691">
      <w:pPr>
        <w:jc w:val="center"/>
        <w:rPr>
          <w:rFonts w:asciiTheme="minorHAnsi" w:hAnsiTheme="minorHAnsi" w:cs="Latha"/>
          <w:b/>
        </w:rPr>
      </w:pPr>
      <w:r w:rsidRPr="006D11ED">
        <w:rPr>
          <w:rFonts w:asciiTheme="minorHAnsi" w:hAnsiTheme="minorHAnsi" w:cs="Latha"/>
          <w:b/>
        </w:rPr>
        <w:t>Contact:</w:t>
      </w:r>
    </w:p>
    <w:p w:rsidR="00B34DE8" w:rsidRPr="006D11ED" w:rsidRDefault="007F5451" w:rsidP="004B6691">
      <w:pPr>
        <w:rPr>
          <w:rFonts w:asciiTheme="minorHAnsi" w:hAnsiTheme="minorHAnsi" w:cs="Latha"/>
        </w:rPr>
      </w:pPr>
      <w:r w:rsidRPr="006D11ED">
        <w:rPr>
          <w:rFonts w:asciiTheme="minorHAnsi" w:hAnsiTheme="minorHAnsi" w:cs="Latha"/>
        </w:rPr>
        <w:t>Rob Moeny</w:t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="00B34DE8" w:rsidRPr="006D11ED">
        <w:rPr>
          <w:rFonts w:asciiTheme="minorHAnsi" w:hAnsiTheme="minorHAnsi" w:cs="Latha"/>
        </w:rPr>
        <w:t>Tori Marshall</w:t>
      </w:r>
    </w:p>
    <w:p w:rsidR="00B673FA" w:rsidRPr="006D11ED" w:rsidRDefault="003B5AF7" w:rsidP="004B6691">
      <w:pPr>
        <w:rPr>
          <w:rFonts w:asciiTheme="minorHAnsi" w:hAnsiTheme="minorHAnsi" w:cs="Latha"/>
        </w:rPr>
      </w:pPr>
      <w:r>
        <w:rPr>
          <w:rFonts w:asciiTheme="minorHAnsi" w:hAnsiTheme="minorHAnsi" w:cs="Latha"/>
        </w:rPr>
        <w:t>North Valley High</w:t>
      </w:r>
      <w:r w:rsidR="00E5582E">
        <w:rPr>
          <w:rFonts w:asciiTheme="minorHAnsi" w:hAnsiTheme="minorHAnsi" w:cs="Latha"/>
        </w:rPr>
        <w:t xml:space="preserve"> (</w:t>
      </w:r>
      <w:r w:rsidR="00E5582E" w:rsidRPr="0091642F">
        <w:rPr>
          <w:rFonts w:asciiTheme="minorHAnsi" w:hAnsiTheme="minorHAnsi" w:cs="Latha"/>
          <w:i/>
        </w:rPr>
        <w:t>Make Checks out to</w:t>
      </w:r>
      <w:r w:rsidR="00E5582E">
        <w:rPr>
          <w:rFonts w:asciiTheme="minorHAnsi" w:hAnsiTheme="minorHAnsi" w:cs="Latha"/>
        </w:rPr>
        <w:t>)</w:t>
      </w:r>
      <w:r w:rsidR="00B673FA" w:rsidRPr="006D11ED">
        <w:rPr>
          <w:rFonts w:asciiTheme="minorHAnsi" w:hAnsiTheme="minorHAnsi" w:cs="Latha"/>
        </w:rPr>
        <w:tab/>
      </w:r>
      <w:r w:rsidR="00B673FA" w:rsidRPr="006D11ED">
        <w:rPr>
          <w:rFonts w:asciiTheme="minorHAnsi" w:hAnsiTheme="minorHAnsi" w:cs="Latha"/>
        </w:rPr>
        <w:tab/>
      </w:r>
      <w:r w:rsidR="00B673FA" w:rsidRPr="006D11ED">
        <w:rPr>
          <w:rFonts w:asciiTheme="minorHAnsi" w:hAnsiTheme="minorHAnsi" w:cs="Latha"/>
        </w:rPr>
        <w:tab/>
      </w:r>
      <w:r w:rsidR="00B673FA" w:rsidRPr="006D11ED">
        <w:rPr>
          <w:rFonts w:asciiTheme="minorHAnsi" w:hAnsiTheme="minorHAnsi" w:cs="Latha"/>
        </w:rPr>
        <w:tab/>
        <w:t>Grants Pass High (</w:t>
      </w:r>
      <w:r w:rsidR="00F648F6" w:rsidRPr="0091642F">
        <w:rPr>
          <w:rFonts w:asciiTheme="minorHAnsi" w:hAnsiTheme="minorHAnsi" w:cs="Latha"/>
          <w:i/>
        </w:rPr>
        <w:t>Show up</w:t>
      </w:r>
      <w:r w:rsidR="00E5582E" w:rsidRPr="0091642F">
        <w:rPr>
          <w:rFonts w:asciiTheme="minorHAnsi" w:hAnsiTheme="minorHAnsi" w:cs="Latha"/>
          <w:i/>
        </w:rPr>
        <w:t xml:space="preserve"> H</w:t>
      </w:r>
      <w:r w:rsidR="00B673FA" w:rsidRPr="0091642F">
        <w:rPr>
          <w:rFonts w:asciiTheme="minorHAnsi" w:hAnsiTheme="minorHAnsi" w:cs="Latha"/>
          <w:i/>
        </w:rPr>
        <w:t>ere</w:t>
      </w:r>
      <w:r w:rsidR="00B673FA" w:rsidRPr="006D11ED">
        <w:rPr>
          <w:rFonts w:asciiTheme="minorHAnsi" w:hAnsiTheme="minorHAnsi" w:cs="Latha"/>
        </w:rPr>
        <w:t>)</w:t>
      </w:r>
    </w:p>
    <w:p w:rsidR="00B34DE8" w:rsidRPr="006D11ED" w:rsidRDefault="00B673FA" w:rsidP="004B6691">
      <w:pPr>
        <w:rPr>
          <w:rFonts w:asciiTheme="minorHAnsi" w:hAnsiTheme="minorHAnsi" w:cs="Latha"/>
        </w:rPr>
      </w:pPr>
      <w:r w:rsidRPr="006D11ED">
        <w:rPr>
          <w:rFonts w:asciiTheme="minorHAnsi" w:hAnsiTheme="minorHAnsi" w:cs="Latha"/>
        </w:rPr>
        <w:t>6741 Monument Dr.</w:t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="007F5451" w:rsidRPr="006D11ED">
        <w:rPr>
          <w:rFonts w:asciiTheme="minorHAnsi" w:hAnsiTheme="minorHAnsi" w:cs="Latha"/>
        </w:rPr>
        <w:tab/>
      </w:r>
      <w:r w:rsidR="007F5451" w:rsidRPr="006D11ED">
        <w:rPr>
          <w:rFonts w:asciiTheme="minorHAnsi" w:hAnsiTheme="minorHAnsi" w:cs="Latha"/>
        </w:rPr>
        <w:tab/>
      </w:r>
      <w:r w:rsidR="007F5451" w:rsidRPr="006D11ED">
        <w:rPr>
          <w:rFonts w:asciiTheme="minorHAnsi" w:hAnsiTheme="minorHAnsi" w:cs="Latha"/>
        </w:rPr>
        <w:tab/>
      </w:r>
      <w:r w:rsidR="007F5451" w:rsidRPr="006D11ED">
        <w:rPr>
          <w:rFonts w:asciiTheme="minorHAnsi" w:hAnsiTheme="minorHAnsi" w:cs="Latha"/>
        </w:rPr>
        <w:tab/>
      </w:r>
      <w:r w:rsidR="00B34DE8" w:rsidRPr="006D11ED">
        <w:rPr>
          <w:rFonts w:asciiTheme="minorHAnsi" w:hAnsiTheme="minorHAnsi" w:cs="Latha"/>
        </w:rPr>
        <w:t>830 N.E. 9</w:t>
      </w:r>
      <w:r w:rsidR="00B34DE8" w:rsidRPr="006D11ED">
        <w:rPr>
          <w:rFonts w:asciiTheme="minorHAnsi" w:hAnsiTheme="minorHAnsi" w:cs="Latha"/>
          <w:vertAlign w:val="superscript"/>
        </w:rPr>
        <w:t>th</w:t>
      </w:r>
      <w:r w:rsidR="00B34DE8" w:rsidRPr="006D11ED">
        <w:rPr>
          <w:rFonts w:asciiTheme="minorHAnsi" w:hAnsiTheme="minorHAnsi" w:cs="Latha"/>
        </w:rPr>
        <w:t xml:space="preserve"> St.</w:t>
      </w:r>
    </w:p>
    <w:p w:rsidR="00B34DE8" w:rsidRPr="006D11ED" w:rsidRDefault="00B673FA" w:rsidP="004B6691">
      <w:pPr>
        <w:rPr>
          <w:rFonts w:asciiTheme="minorHAnsi" w:hAnsiTheme="minorHAnsi" w:cs="Latha"/>
        </w:rPr>
      </w:pPr>
      <w:r w:rsidRPr="006D11ED">
        <w:rPr>
          <w:rFonts w:asciiTheme="minorHAnsi" w:hAnsiTheme="minorHAnsi" w:cs="Latha"/>
        </w:rPr>
        <w:t>Grants Pass, O</w:t>
      </w:r>
      <w:r w:rsidR="007B771F" w:rsidRPr="006D11ED">
        <w:rPr>
          <w:rFonts w:asciiTheme="minorHAnsi" w:hAnsiTheme="minorHAnsi" w:cs="Latha"/>
        </w:rPr>
        <w:t>R</w:t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="007F5451" w:rsidRPr="006D11ED">
        <w:rPr>
          <w:rFonts w:asciiTheme="minorHAnsi" w:hAnsiTheme="minorHAnsi" w:cs="Latha"/>
        </w:rPr>
        <w:tab/>
      </w:r>
      <w:r w:rsidR="007F5451" w:rsidRPr="006D11ED">
        <w:rPr>
          <w:rFonts w:asciiTheme="minorHAnsi" w:hAnsiTheme="minorHAnsi" w:cs="Latha"/>
        </w:rPr>
        <w:tab/>
      </w:r>
      <w:r w:rsidR="00B34DE8" w:rsidRPr="006D11ED">
        <w:rPr>
          <w:rFonts w:asciiTheme="minorHAnsi" w:hAnsiTheme="minorHAnsi" w:cs="Latha"/>
        </w:rPr>
        <w:t>Grants Pass, O</w:t>
      </w:r>
      <w:r w:rsidR="007B771F" w:rsidRPr="006D11ED">
        <w:rPr>
          <w:rFonts w:asciiTheme="minorHAnsi" w:hAnsiTheme="minorHAnsi" w:cs="Latha"/>
        </w:rPr>
        <w:t>R</w:t>
      </w:r>
    </w:p>
    <w:p w:rsidR="004B6691" w:rsidRPr="006D11ED" w:rsidRDefault="00B673FA" w:rsidP="004B6691">
      <w:pPr>
        <w:rPr>
          <w:rFonts w:asciiTheme="minorHAnsi" w:hAnsiTheme="minorHAnsi" w:cs="Latha"/>
        </w:rPr>
      </w:pPr>
      <w:r w:rsidRPr="006D11ED">
        <w:rPr>
          <w:rFonts w:asciiTheme="minorHAnsi" w:hAnsiTheme="minorHAnsi" w:cs="Latha"/>
        </w:rPr>
        <w:t>541-479-3388</w:t>
      </w:r>
      <w:r w:rsidR="004B6691" w:rsidRPr="006D11ED">
        <w:rPr>
          <w:rFonts w:asciiTheme="minorHAnsi" w:hAnsiTheme="minorHAnsi" w:cs="Latha"/>
        </w:rPr>
        <w:t xml:space="preserve"> (work) </w:t>
      </w:r>
      <w:r w:rsidR="004B6691" w:rsidRPr="006D11ED">
        <w:rPr>
          <w:rFonts w:asciiTheme="minorHAnsi" w:hAnsiTheme="minorHAnsi" w:cs="Latha"/>
        </w:rPr>
        <w:tab/>
      </w:r>
      <w:r w:rsidR="004B6691" w:rsidRPr="006D11ED">
        <w:rPr>
          <w:rFonts w:asciiTheme="minorHAnsi" w:hAnsiTheme="minorHAnsi" w:cs="Latha"/>
        </w:rPr>
        <w:tab/>
      </w:r>
      <w:r w:rsidR="004B6691" w:rsidRPr="006D11ED">
        <w:rPr>
          <w:rFonts w:asciiTheme="minorHAnsi" w:hAnsiTheme="minorHAnsi" w:cs="Latha"/>
        </w:rPr>
        <w:tab/>
      </w:r>
      <w:r w:rsidR="004B6691" w:rsidRPr="006D11ED">
        <w:rPr>
          <w:rFonts w:asciiTheme="minorHAnsi" w:hAnsiTheme="minorHAnsi" w:cs="Latha"/>
        </w:rPr>
        <w:tab/>
      </w:r>
      <w:r w:rsidR="004B6691" w:rsidRPr="006D11ED">
        <w:rPr>
          <w:rFonts w:asciiTheme="minorHAnsi" w:hAnsiTheme="minorHAnsi" w:cs="Latha"/>
        </w:rPr>
        <w:tab/>
      </w:r>
      <w:r w:rsidR="004B6691" w:rsidRPr="006D11ED">
        <w:rPr>
          <w:rFonts w:asciiTheme="minorHAnsi" w:hAnsiTheme="minorHAnsi" w:cs="Latha"/>
        </w:rPr>
        <w:tab/>
      </w:r>
      <w:r w:rsidR="003B5AF7">
        <w:rPr>
          <w:rFonts w:asciiTheme="minorHAnsi" w:hAnsiTheme="minorHAnsi" w:cs="Latha"/>
        </w:rPr>
        <w:tab/>
      </w:r>
      <w:r w:rsidR="004B6691" w:rsidRPr="006D11ED">
        <w:rPr>
          <w:rFonts w:asciiTheme="minorHAnsi" w:hAnsiTheme="minorHAnsi" w:cs="Latha"/>
        </w:rPr>
        <w:t>(541) 474-5710 ex. 167 work</w:t>
      </w:r>
    </w:p>
    <w:p w:rsidR="004B6691" w:rsidRPr="006D11ED" w:rsidRDefault="00C51E83" w:rsidP="007A23B6">
      <w:pPr>
        <w:rPr>
          <w:rFonts w:asciiTheme="minorHAnsi" w:hAnsiTheme="minorHAnsi" w:cs="Latha"/>
        </w:rPr>
      </w:pPr>
      <w:r w:rsidRPr="006D11ED">
        <w:rPr>
          <w:rFonts w:asciiTheme="minorHAnsi" w:hAnsiTheme="minorHAnsi" w:cs="Latha"/>
        </w:rPr>
        <w:t>541-956-3268 (cell)</w:t>
      </w:r>
      <w:r w:rsidR="004B6691" w:rsidRPr="006D11ED">
        <w:rPr>
          <w:rFonts w:asciiTheme="minorHAnsi" w:hAnsiTheme="minorHAnsi" w:cs="Latha"/>
        </w:rPr>
        <w:tab/>
      </w:r>
      <w:r w:rsidR="004B6691" w:rsidRPr="006D11ED">
        <w:rPr>
          <w:rFonts w:asciiTheme="minorHAnsi" w:hAnsiTheme="minorHAnsi" w:cs="Latha"/>
        </w:rPr>
        <w:tab/>
      </w:r>
      <w:r w:rsidR="004B6691" w:rsidRPr="006D11ED">
        <w:rPr>
          <w:rFonts w:asciiTheme="minorHAnsi" w:hAnsiTheme="minorHAnsi" w:cs="Latha"/>
        </w:rPr>
        <w:tab/>
      </w:r>
      <w:r w:rsidR="007A23B6">
        <w:rPr>
          <w:rFonts w:asciiTheme="minorHAnsi" w:hAnsiTheme="minorHAnsi" w:cs="Latha"/>
        </w:rPr>
        <w:tab/>
      </w:r>
      <w:r w:rsidR="007A23B6">
        <w:rPr>
          <w:rFonts w:asciiTheme="minorHAnsi" w:hAnsiTheme="minorHAnsi" w:cs="Latha"/>
        </w:rPr>
        <w:tab/>
      </w:r>
      <w:r w:rsidR="007A23B6">
        <w:rPr>
          <w:rFonts w:asciiTheme="minorHAnsi" w:hAnsiTheme="minorHAnsi" w:cs="Latha"/>
        </w:rPr>
        <w:tab/>
      </w:r>
      <w:r w:rsidR="007A23B6">
        <w:rPr>
          <w:rFonts w:asciiTheme="minorHAnsi" w:hAnsiTheme="minorHAnsi" w:cs="Latha"/>
        </w:rPr>
        <w:tab/>
      </w:r>
      <w:r w:rsidR="004B6691" w:rsidRPr="006D11ED">
        <w:rPr>
          <w:rFonts w:asciiTheme="minorHAnsi" w:hAnsiTheme="minorHAnsi" w:cs="Latha"/>
        </w:rPr>
        <w:t>(541) 761-9032 cell</w:t>
      </w:r>
    </w:p>
    <w:p w:rsidR="00B34DE8" w:rsidRPr="006D11ED" w:rsidRDefault="004B6691" w:rsidP="004B6691">
      <w:pPr>
        <w:rPr>
          <w:rFonts w:asciiTheme="minorHAnsi" w:hAnsiTheme="minorHAnsi" w:cs="Latha"/>
        </w:rPr>
      </w:pPr>
      <w:r w:rsidRPr="006D11ED">
        <w:rPr>
          <w:rFonts w:asciiTheme="minorHAnsi" w:hAnsiTheme="minorHAnsi" w:cs="Latha"/>
        </w:rPr>
        <w:t xml:space="preserve"> </w:t>
      </w:r>
      <w:hyperlink r:id="rId6" w:history="1">
        <w:r w:rsidR="00066D50" w:rsidRPr="006D11ED">
          <w:rPr>
            <w:rFonts w:asciiTheme="minorHAnsi" w:hAnsiTheme="minorHAnsi" w:cs="Latha"/>
            <w:color w:val="0000FF"/>
            <w:u w:val="single"/>
          </w:rPr>
          <w:t>robert</w:t>
        </w:r>
      </w:hyperlink>
      <w:hyperlink r:id="rId7" w:history="1">
        <w:r w:rsidR="00066D50" w:rsidRPr="006D11ED">
          <w:rPr>
            <w:rFonts w:asciiTheme="minorHAnsi" w:hAnsiTheme="minorHAnsi" w:cs="Latha"/>
            <w:color w:val="0000FF"/>
            <w:u w:val="single"/>
          </w:rPr>
          <w:t>.</w:t>
        </w:r>
      </w:hyperlink>
      <w:hyperlink r:id="rId8" w:history="1">
        <w:r w:rsidR="00066D50" w:rsidRPr="006D11ED">
          <w:rPr>
            <w:rFonts w:asciiTheme="minorHAnsi" w:hAnsiTheme="minorHAnsi" w:cs="Latha"/>
            <w:color w:val="0000FF"/>
            <w:u w:val="single"/>
          </w:rPr>
          <w:t>moeny</w:t>
        </w:r>
      </w:hyperlink>
      <w:hyperlink r:id="rId9" w:history="1">
        <w:r w:rsidR="00066D50" w:rsidRPr="006D11ED">
          <w:rPr>
            <w:rFonts w:asciiTheme="minorHAnsi" w:hAnsiTheme="minorHAnsi" w:cs="Latha"/>
            <w:color w:val="0000FF"/>
            <w:u w:val="single"/>
          </w:rPr>
          <w:t>@</w:t>
        </w:r>
      </w:hyperlink>
      <w:hyperlink r:id="rId10" w:history="1">
        <w:r w:rsidR="00066D50" w:rsidRPr="006D11ED">
          <w:rPr>
            <w:rFonts w:asciiTheme="minorHAnsi" w:hAnsiTheme="minorHAnsi" w:cs="Latha"/>
            <w:color w:val="0000FF"/>
            <w:u w:val="single"/>
          </w:rPr>
          <w:t>threerivers</w:t>
        </w:r>
      </w:hyperlink>
      <w:hyperlink r:id="rId11" w:history="1">
        <w:r w:rsidR="00066D50" w:rsidRPr="006D11ED">
          <w:rPr>
            <w:rFonts w:asciiTheme="minorHAnsi" w:hAnsiTheme="minorHAnsi" w:cs="Latha"/>
            <w:color w:val="0000FF"/>
            <w:u w:val="single"/>
          </w:rPr>
          <w:t>.</w:t>
        </w:r>
      </w:hyperlink>
      <w:hyperlink r:id="rId12" w:history="1">
        <w:r w:rsidR="00066D50" w:rsidRPr="006D11ED">
          <w:rPr>
            <w:rFonts w:asciiTheme="minorHAnsi" w:hAnsiTheme="minorHAnsi" w:cs="Latha"/>
            <w:color w:val="0000FF"/>
            <w:u w:val="single"/>
          </w:rPr>
          <w:t>k</w:t>
        </w:r>
      </w:hyperlink>
      <w:hyperlink r:id="rId13" w:history="1">
        <w:r w:rsidR="00066D50" w:rsidRPr="006D11ED">
          <w:rPr>
            <w:rFonts w:asciiTheme="minorHAnsi" w:hAnsiTheme="minorHAnsi" w:cs="Latha"/>
            <w:color w:val="0000FF"/>
            <w:u w:val="single"/>
          </w:rPr>
          <w:t>12.</w:t>
        </w:r>
      </w:hyperlink>
      <w:hyperlink r:id="rId14" w:history="1">
        <w:r w:rsidR="00066D50" w:rsidRPr="006D11ED">
          <w:rPr>
            <w:rFonts w:asciiTheme="minorHAnsi" w:hAnsiTheme="minorHAnsi" w:cs="Latha"/>
            <w:color w:val="0000FF"/>
            <w:u w:val="single"/>
          </w:rPr>
          <w:t>or</w:t>
        </w:r>
      </w:hyperlink>
      <w:hyperlink r:id="rId15" w:history="1">
        <w:r w:rsidR="00066D50" w:rsidRPr="006D11ED">
          <w:rPr>
            <w:rFonts w:asciiTheme="minorHAnsi" w:hAnsiTheme="minorHAnsi" w:cs="Latha"/>
            <w:color w:val="0000FF"/>
            <w:u w:val="single"/>
          </w:rPr>
          <w:t>.</w:t>
        </w:r>
      </w:hyperlink>
      <w:hyperlink r:id="rId16" w:history="1">
        <w:r w:rsidR="00066D50" w:rsidRPr="006D11ED">
          <w:rPr>
            <w:rFonts w:asciiTheme="minorHAnsi" w:hAnsiTheme="minorHAnsi" w:cs="Latha"/>
            <w:color w:val="0000FF"/>
            <w:u w:val="single"/>
          </w:rPr>
          <w:t>us</w:t>
        </w:r>
      </w:hyperlink>
      <w:r w:rsidR="007F5451" w:rsidRPr="006D11ED">
        <w:rPr>
          <w:rFonts w:asciiTheme="minorHAnsi" w:hAnsiTheme="minorHAnsi" w:cs="Latha"/>
        </w:rPr>
        <w:tab/>
      </w:r>
      <w:r w:rsidR="007F5451" w:rsidRPr="006D11ED">
        <w:rPr>
          <w:rFonts w:asciiTheme="minorHAnsi" w:hAnsiTheme="minorHAnsi" w:cs="Latha"/>
        </w:rPr>
        <w:tab/>
      </w:r>
      <w:r w:rsidR="007F5451" w:rsidRPr="006D11ED">
        <w:rPr>
          <w:rFonts w:asciiTheme="minorHAnsi" w:hAnsiTheme="minorHAnsi" w:cs="Latha"/>
        </w:rPr>
        <w:tab/>
      </w:r>
      <w:r w:rsidR="007F5451" w:rsidRPr="006D11ED">
        <w:rPr>
          <w:rFonts w:asciiTheme="minorHAnsi" w:hAnsiTheme="minorHAnsi" w:cs="Latha"/>
        </w:rPr>
        <w:tab/>
      </w:r>
      <w:hyperlink r:id="rId17" w:history="1">
        <w:r w:rsidR="00B34DE8" w:rsidRPr="006D11ED">
          <w:rPr>
            <w:rStyle w:val="Hyperlink"/>
            <w:rFonts w:asciiTheme="minorHAnsi" w:hAnsiTheme="minorHAnsi" w:cs="Latha"/>
          </w:rPr>
          <w:t>tmarshall@grantspass.k12.or.us</w:t>
        </w:r>
      </w:hyperlink>
    </w:p>
    <w:p w:rsidR="00B34DE8" w:rsidRPr="006D11ED" w:rsidRDefault="007F5451" w:rsidP="004B6691">
      <w:pPr>
        <w:rPr>
          <w:rFonts w:asciiTheme="minorHAnsi" w:hAnsiTheme="minorHAnsi" w:cs="Latha"/>
        </w:rPr>
      </w:pP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  <w:r w:rsidRPr="006D11ED">
        <w:rPr>
          <w:rFonts w:asciiTheme="minorHAnsi" w:hAnsiTheme="minorHAnsi" w:cs="Latha"/>
        </w:rPr>
        <w:tab/>
      </w:r>
    </w:p>
    <w:p w:rsidR="00412424" w:rsidRDefault="00B34DE8" w:rsidP="004B6691">
      <w:pPr>
        <w:rPr>
          <w:rFonts w:asciiTheme="minorHAnsi" w:hAnsiTheme="minorHAnsi" w:cs="Latha"/>
          <w:b/>
          <w:bCs/>
          <w:color w:val="000000"/>
        </w:rPr>
      </w:pPr>
      <w:r w:rsidRPr="006D11ED">
        <w:rPr>
          <w:rFonts w:asciiTheme="minorHAnsi" w:hAnsiTheme="minorHAnsi" w:cs="Latha"/>
        </w:rPr>
        <w:t xml:space="preserve">Please </w:t>
      </w:r>
      <w:r w:rsidR="00C51E83" w:rsidRPr="006D11ED">
        <w:rPr>
          <w:rFonts w:asciiTheme="minorHAnsi" w:hAnsiTheme="minorHAnsi" w:cs="Latha"/>
        </w:rPr>
        <w:t>register</w:t>
      </w:r>
      <w:r w:rsidRPr="006D11ED">
        <w:rPr>
          <w:rFonts w:asciiTheme="minorHAnsi" w:hAnsiTheme="minorHAnsi" w:cs="Latha"/>
        </w:rPr>
        <w:t xml:space="preserve"> at </w:t>
      </w:r>
      <w:r w:rsidR="00947DD6">
        <w:rPr>
          <w:rFonts w:asciiTheme="minorHAnsi" w:hAnsiTheme="minorHAnsi" w:cs="Latha"/>
        </w:rPr>
        <w:t xml:space="preserve">Tabroom.com – </w:t>
      </w:r>
      <w:hyperlink r:id="rId18" w:history="1">
        <w:r w:rsidR="0044749E" w:rsidRPr="00A67525">
          <w:rPr>
            <w:rStyle w:val="Hyperlink"/>
            <w:rFonts w:asciiTheme="minorHAnsi" w:hAnsiTheme="minorHAnsi" w:cs="Latha"/>
          </w:rPr>
          <w:t>http://loganwill.tabroom.com/</w:t>
        </w:r>
      </w:hyperlink>
      <w:r w:rsidR="0044749E">
        <w:rPr>
          <w:rFonts w:asciiTheme="minorHAnsi" w:hAnsiTheme="minorHAnsi" w:cs="Latha"/>
        </w:rPr>
        <w:t xml:space="preserve"> If you are an NFL school, import your team and make life easy!</w:t>
      </w:r>
    </w:p>
    <w:p w:rsidR="00F46CFF" w:rsidRDefault="00F46CFF" w:rsidP="004B6691">
      <w:pPr>
        <w:rPr>
          <w:rFonts w:asciiTheme="minorHAnsi" w:hAnsiTheme="minorHAnsi" w:cs="Latha"/>
          <w:b/>
          <w:bCs/>
          <w:color w:val="000000"/>
        </w:rPr>
      </w:pPr>
    </w:p>
    <w:p w:rsidR="00835027" w:rsidRPr="006D11ED" w:rsidRDefault="00835027" w:rsidP="004B6691">
      <w:pPr>
        <w:rPr>
          <w:rFonts w:asciiTheme="minorHAnsi" w:hAnsiTheme="minorHAnsi" w:cs="Latha"/>
          <w:b/>
          <w:bCs/>
          <w:color w:val="000000"/>
        </w:rPr>
      </w:pPr>
      <w:r w:rsidRPr="006D11ED">
        <w:rPr>
          <w:rFonts w:asciiTheme="minorHAnsi" w:hAnsiTheme="minorHAnsi" w:cs="Latha"/>
          <w:b/>
          <w:bCs/>
          <w:color w:val="000000"/>
        </w:rPr>
        <w:t>Deadlines and Late Entry:</w:t>
      </w:r>
    </w:p>
    <w:p w:rsidR="00835027" w:rsidRDefault="00835027" w:rsidP="004B6691">
      <w:pPr>
        <w:rPr>
          <w:rFonts w:asciiTheme="minorHAnsi" w:hAnsiTheme="minorHAnsi" w:cs="Latha"/>
          <w:bCs/>
          <w:color w:val="000000"/>
        </w:rPr>
      </w:pPr>
      <w:r w:rsidRPr="006D11ED">
        <w:rPr>
          <w:rFonts w:asciiTheme="minorHAnsi" w:hAnsiTheme="minorHAnsi" w:cs="Latha"/>
          <w:bCs/>
          <w:color w:val="000000"/>
        </w:rPr>
        <w:t xml:space="preserve">Please have an initial entry to Forensicstournament.net by </w:t>
      </w:r>
      <w:r w:rsidR="003B5AF7">
        <w:rPr>
          <w:rFonts w:asciiTheme="minorHAnsi" w:hAnsiTheme="minorHAnsi" w:cs="Latha"/>
          <w:bCs/>
          <w:color w:val="000000"/>
        </w:rPr>
        <w:t>Thursday</w:t>
      </w:r>
      <w:r w:rsidR="0091642F">
        <w:rPr>
          <w:rFonts w:asciiTheme="minorHAnsi" w:hAnsiTheme="minorHAnsi" w:cs="Latha"/>
          <w:bCs/>
          <w:color w:val="000000"/>
        </w:rPr>
        <w:t>, 2/9</w:t>
      </w:r>
      <w:r w:rsidRPr="006D11ED">
        <w:rPr>
          <w:rFonts w:asciiTheme="minorHAnsi" w:hAnsiTheme="minorHAnsi" w:cs="Latha"/>
          <w:bCs/>
          <w:color w:val="000000"/>
        </w:rPr>
        <w:t>, and fina</w:t>
      </w:r>
      <w:r w:rsidR="007B771F" w:rsidRPr="006D11ED">
        <w:rPr>
          <w:rFonts w:asciiTheme="minorHAnsi" w:hAnsiTheme="minorHAnsi" w:cs="Latha"/>
          <w:bCs/>
          <w:color w:val="000000"/>
        </w:rPr>
        <w:t xml:space="preserve">lize that entry by </w:t>
      </w:r>
      <w:r w:rsidR="0091642F">
        <w:rPr>
          <w:rFonts w:asciiTheme="minorHAnsi" w:hAnsiTheme="minorHAnsi" w:cs="Latha"/>
          <w:bCs/>
          <w:color w:val="000000"/>
        </w:rPr>
        <w:t>Wednesday, 2/15</w:t>
      </w:r>
      <w:r w:rsidRPr="006D11ED">
        <w:rPr>
          <w:rFonts w:asciiTheme="minorHAnsi" w:hAnsiTheme="minorHAnsi" w:cs="Latha"/>
          <w:bCs/>
          <w:color w:val="000000"/>
        </w:rPr>
        <w:t>, at 5 p.m</w:t>
      </w:r>
      <w:r w:rsidR="00E5582E">
        <w:rPr>
          <w:rFonts w:asciiTheme="minorHAnsi" w:hAnsiTheme="minorHAnsi" w:cs="Latha"/>
          <w:bCs/>
          <w:color w:val="000000"/>
        </w:rPr>
        <w:t xml:space="preserve">. We will be working on setting up the tournament </w:t>
      </w:r>
      <w:r w:rsidR="00B443EC">
        <w:rPr>
          <w:rFonts w:asciiTheme="minorHAnsi" w:hAnsiTheme="minorHAnsi" w:cs="Latha"/>
          <w:bCs/>
          <w:color w:val="000000"/>
        </w:rPr>
        <w:t xml:space="preserve"> </w:t>
      </w:r>
      <w:r w:rsidR="00E5582E">
        <w:rPr>
          <w:rFonts w:asciiTheme="minorHAnsi" w:hAnsiTheme="minorHAnsi" w:cs="Latha"/>
          <w:bCs/>
          <w:color w:val="000000"/>
        </w:rPr>
        <w:t xml:space="preserve">on </w:t>
      </w:r>
      <w:r w:rsidR="0091642F">
        <w:rPr>
          <w:rFonts w:asciiTheme="minorHAnsi" w:hAnsiTheme="minorHAnsi" w:cs="Latha"/>
          <w:bCs/>
          <w:color w:val="000000"/>
        </w:rPr>
        <w:t>Thursday and Friday</w:t>
      </w:r>
      <w:r w:rsidR="00E5582E">
        <w:rPr>
          <w:rFonts w:asciiTheme="minorHAnsi" w:hAnsiTheme="minorHAnsi" w:cs="Latha"/>
          <w:bCs/>
          <w:color w:val="000000"/>
        </w:rPr>
        <w:t xml:space="preserve"> throughout the day, so please call, text or email us if someone doesn’t make the bus and needs to be dropped</w:t>
      </w:r>
      <w:r w:rsidR="00A353DB">
        <w:rPr>
          <w:rFonts w:asciiTheme="minorHAnsi" w:hAnsiTheme="minorHAnsi" w:cs="Latha"/>
          <w:bCs/>
          <w:color w:val="000000"/>
        </w:rPr>
        <w:t xml:space="preserve"> or you have changes/issues</w:t>
      </w:r>
      <w:r w:rsidR="00E5582E">
        <w:rPr>
          <w:rFonts w:asciiTheme="minorHAnsi" w:hAnsiTheme="minorHAnsi" w:cs="Latha"/>
          <w:bCs/>
          <w:color w:val="000000"/>
        </w:rPr>
        <w:t>.</w:t>
      </w:r>
    </w:p>
    <w:p w:rsidR="00316651" w:rsidRPr="006D11ED" w:rsidRDefault="00316651" w:rsidP="004B6691">
      <w:pPr>
        <w:rPr>
          <w:rFonts w:asciiTheme="minorHAnsi" w:hAnsiTheme="minorHAnsi" w:cs="Latha"/>
          <w:bCs/>
          <w:color w:val="000000"/>
        </w:rPr>
      </w:pPr>
    </w:p>
    <w:p w:rsidR="00F77D61" w:rsidRPr="006D11ED" w:rsidRDefault="00197858" w:rsidP="004B6691">
      <w:pPr>
        <w:rPr>
          <w:rFonts w:asciiTheme="minorHAnsi" w:hAnsiTheme="minorHAnsi" w:cs="Latha"/>
          <w:b/>
          <w:bCs/>
          <w:color w:val="000000"/>
        </w:rPr>
      </w:pPr>
      <w:r w:rsidRPr="006D11ED">
        <w:rPr>
          <w:rFonts w:asciiTheme="minorHAnsi" w:hAnsiTheme="minorHAnsi" w:cs="Latha"/>
          <w:b/>
          <w:bCs/>
          <w:color w:val="000000"/>
        </w:rPr>
        <w:lastRenderedPageBreak/>
        <w:t>Topics</w:t>
      </w:r>
      <w:r w:rsidR="00F77D61" w:rsidRPr="006D11ED">
        <w:rPr>
          <w:rFonts w:asciiTheme="minorHAnsi" w:hAnsiTheme="minorHAnsi" w:cs="Latha"/>
          <w:b/>
          <w:bCs/>
          <w:color w:val="000000"/>
        </w:rPr>
        <w:t>:</w:t>
      </w:r>
    </w:p>
    <w:p w:rsidR="00197858" w:rsidRPr="006D11ED" w:rsidRDefault="00D41B6A" w:rsidP="004B6691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Parli Debate</w:t>
      </w:r>
      <w:r w:rsidR="00066D50" w:rsidRPr="006D11ED">
        <w:rPr>
          <w:rFonts w:asciiTheme="minorHAnsi" w:hAnsiTheme="minorHAnsi" w:cs="Latha"/>
          <w:color w:val="000000"/>
        </w:rPr>
        <w:t xml:space="preserve"> (</w:t>
      </w:r>
      <w:r w:rsidR="00197858" w:rsidRPr="006D11ED">
        <w:rPr>
          <w:rFonts w:asciiTheme="minorHAnsi" w:hAnsiTheme="minorHAnsi" w:cs="Latha"/>
          <w:color w:val="000000"/>
        </w:rPr>
        <w:t xml:space="preserve">following </w:t>
      </w:r>
      <w:r w:rsidR="00066D50" w:rsidRPr="006D11ED">
        <w:rPr>
          <w:rFonts w:asciiTheme="minorHAnsi" w:hAnsiTheme="minorHAnsi" w:cs="Latha"/>
          <w:color w:val="000000"/>
        </w:rPr>
        <w:t>OSAA</w:t>
      </w:r>
      <w:r w:rsidR="00197858" w:rsidRPr="006D11ED">
        <w:rPr>
          <w:rFonts w:asciiTheme="minorHAnsi" w:hAnsiTheme="minorHAnsi" w:cs="Latha"/>
          <w:color w:val="000000"/>
        </w:rPr>
        <w:t xml:space="preserve"> rules,</w:t>
      </w:r>
      <w:r w:rsidR="00066D50" w:rsidRPr="006D11ED">
        <w:rPr>
          <w:rFonts w:asciiTheme="minorHAnsi" w:hAnsiTheme="minorHAnsi" w:cs="Latha"/>
          <w:color w:val="000000"/>
        </w:rPr>
        <w:t xml:space="preserve"> no topic areas announced)</w:t>
      </w:r>
    </w:p>
    <w:p w:rsidR="00F77D61" w:rsidRDefault="002E779E" w:rsidP="004B6691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Public Forum and LD d</w:t>
      </w:r>
      <w:r w:rsidR="00F77D61" w:rsidRPr="006D11ED">
        <w:rPr>
          <w:rFonts w:asciiTheme="minorHAnsi" w:hAnsiTheme="minorHAnsi" w:cs="Latha"/>
          <w:color w:val="000000"/>
        </w:rPr>
        <w:t xml:space="preserve">ebate using the </w:t>
      </w:r>
      <w:r w:rsidR="0091642F" w:rsidRPr="00F91582">
        <w:rPr>
          <w:rFonts w:asciiTheme="minorHAnsi" w:hAnsiTheme="minorHAnsi" w:cs="Latha"/>
          <w:b/>
          <w:color w:val="000000"/>
          <w:sz w:val="28"/>
          <w:szCs w:val="28"/>
        </w:rPr>
        <w:t>March</w:t>
      </w:r>
      <w:r w:rsidR="00F77D61" w:rsidRPr="00F91582">
        <w:rPr>
          <w:rFonts w:asciiTheme="minorHAnsi" w:hAnsiTheme="minorHAnsi" w:cs="Latha"/>
          <w:b/>
          <w:color w:val="000000"/>
          <w:sz w:val="28"/>
          <w:szCs w:val="28"/>
        </w:rPr>
        <w:t xml:space="preserve"> Topics</w:t>
      </w:r>
      <w:r w:rsidR="0091642F">
        <w:rPr>
          <w:rFonts w:asciiTheme="minorHAnsi" w:hAnsiTheme="minorHAnsi" w:cs="Latha"/>
          <w:color w:val="000000"/>
        </w:rPr>
        <w:t xml:space="preserve"> in order to facilitate practice for Nat. Quals.</w:t>
      </w:r>
    </w:p>
    <w:p w:rsidR="0047797B" w:rsidRPr="006D11ED" w:rsidRDefault="0047797B" w:rsidP="004B6691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 xml:space="preserve"> </w:t>
      </w:r>
    </w:p>
    <w:p w:rsidR="00B34DE8" w:rsidRPr="006D11ED" w:rsidRDefault="00B34DE8" w:rsidP="004B6691">
      <w:pPr>
        <w:rPr>
          <w:rFonts w:asciiTheme="minorHAnsi" w:hAnsiTheme="minorHAnsi" w:cs="Latha"/>
          <w:b/>
        </w:rPr>
      </w:pPr>
      <w:r w:rsidRPr="006D11ED">
        <w:rPr>
          <w:rFonts w:asciiTheme="minorHAnsi" w:hAnsiTheme="minorHAnsi" w:cs="Latha"/>
          <w:b/>
        </w:rPr>
        <w:t>Fees:</w:t>
      </w:r>
    </w:p>
    <w:p w:rsidR="00CC53AE" w:rsidRDefault="00CC53AE" w:rsidP="004B6691">
      <w:pPr>
        <w:rPr>
          <w:rFonts w:asciiTheme="minorHAnsi" w:hAnsiTheme="minorHAnsi" w:cs="Latha"/>
        </w:rPr>
      </w:pPr>
      <w:r>
        <w:rPr>
          <w:rFonts w:asciiTheme="minorHAnsi" w:hAnsiTheme="minorHAnsi" w:cs="Latha"/>
        </w:rPr>
        <w:t xml:space="preserve">Make checks out to </w:t>
      </w:r>
      <w:r w:rsidRPr="00CC53AE">
        <w:rPr>
          <w:rFonts w:asciiTheme="minorHAnsi" w:hAnsiTheme="minorHAnsi" w:cs="Latha"/>
          <w:i/>
        </w:rPr>
        <w:t>North Valley High School</w:t>
      </w:r>
      <w:r>
        <w:rPr>
          <w:rFonts w:asciiTheme="minorHAnsi" w:hAnsiTheme="minorHAnsi" w:cs="Latha"/>
        </w:rPr>
        <w:t>.</w:t>
      </w:r>
    </w:p>
    <w:p w:rsidR="00B34DE8" w:rsidRPr="006D11ED" w:rsidRDefault="00B34DE8" w:rsidP="004B6691">
      <w:pPr>
        <w:rPr>
          <w:rFonts w:asciiTheme="minorHAnsi" w:hAnsiTheme="minorHAnsi" w:cs="Latha"/>
        </w:rPr>
      </w:pPr>
      <w:r w:rsidRPr="006D11ED">
        <w:rPr>
          <w:rFonts w:asciiTheme="minorHAnsi" w:hAnsiTheme="minorHAnsi" w:cs="Latha"/>
        </w:rPr>
        <w:t>$2</w:t>
      </w:r>
      <w:r w:rsidR="003B5AF7">
        <w:rPr>
          <w:rFonts w:asciiTheme="minorHAnsi" w:hAnsiTheme="minorHAnsi" w:cs="Latha"/>
        </w:rPr>
        <w:t>5</w:t>
      </w:r>
      <w:r w:rsidRPr="006D11ED">
        <w:rPr>
          <w:rFonts w:asciiTheme="minorHAnsi" w:hAnsiTheme="minorHAnsi" w:cs="Latha"/>
        </w:rPr>
        <w:t xml:space="preserve">.00 per team </w:t>
      </w:r>
    </w:p>
    <w:p w:rsidR="00B673FA" w:rsidRPr="006D11ED" w:rsidRDefault="003B5AF7" w:rsidP="004B6691">
      <w:pPr>
        <w:rPr>
          <w:rFonts w:asciiTheme="minorHAnsi" w:hAnsiTheme="minorHAnsi" w:cs="Latha"/>
        </w:rPr>
      </w:pPr>
      <w:r>
        <w:rPr>
          <w:rFonts w:asciiTheme="minorHAnsi" w:hAnsiTheme="minorHAnsi" w:cs="Latha"/>
        </w:rPr>
        <w:t>$25</w:t>
      </w:r>
      <w:r w:rsidR="006E02EB">
        <w:rPr>
          <w:rFonts w:asciiTheme="minorHAnsi" w:hAnsiTheme="minorHAnsi" w:cs="Latha"/>
        </w:rPr>
        <w:t>.00 per Ultimate Challenger</w:t>
      </w:r>
      <w:r w:rsidR="00B673FA" w:rsidRPr="006D11ED">
        <w:rPr>
          <w:rFonts w:asciiTheme="minorHAnsi" w:hAnsiTheme="minorHAnsi" w:cs="Latha"/>
        </w:rPr>
        <w:t xml:space="preserve"> entry</w:t>
      </w:r>
      <w:r w:rsidR="00D3076C" w:rsidRPr="006D11ED">
        <w:rPr>
          <w:rFonts w:asciiTheme="minorHAnsi" w:hAnsiTheme="minorHAnsi" w:cs="Latha"/>
        </w:rPr>
        <w:t xml:space="preserve"> (that’s up to </w:t>
      </w:r>
      <w:r>
        <w:rPr>
          <w:rFonts w:asciiTheme="minorHAnsi" w:hAnsiTheme="minorHAnsi" w:cs="Latha"/>
        </w:rPr>
        <w:t>2</w:t>
      </w:r>
      <w:r w:rsidR="00D3076C" w:rsidRPr="006D11ED">
        <w:rPr>
          <w:rFonts w:asciiTheme="minorHAnsi" w:hAnsiTheme="minorHAnsi" w:cs="Latha"/>
        </w:rPr>
        <w:t xml:space="preserve"> free events!)</w:t>
      </w:r>
    </w:p>
    <w:p w:rsidR="00B673FA" w:rsidRDefault="00B673FA" w:rsidP="004B6691">
      <w:pPr>
        <w:rPr>
          <w:rFonts w:asciiTheme="minorHAnsi" w:hAnsiTheme="minorHAnsi" w:cs="Latha"/>
        </w:rPr>
      </w:pPr>
      <w:r w:rsidRPr="006D11ED">
        <w:rPr>
          <w:rFonts w:asciiTheme="minorHAnsi" w:hAnsiTheme="minorHAnsi" w:cs="Latha"/>
        </w:rPr>
        <w:t xml:space="preserve">$5.00 per </w:t>
      </w:r>
      <w:r w:rsidR="00C51E83" w:rsidRPr="006D11ED">
        <w:rPr>
          <w:rFonts w:asciiTheme="minorHAnsi" w:hAnsiTheme="minorHAnsi" w:cs="Latha"/>
        </w:rPr>
        <w:t xml:space="preserve">event </w:t>
      </w:r>
      <w:r w:rsidR="00197858" w:rsidRPr="006D11ED">
        <w:rPr>
          <w:rFonts w:asciiTheme="minorHAnsi" w:hAnsiTheme="minorHAnsi" w:cs="Latha"/>
        </w:rPr>
        <w:t>entry</w:t>
      </w:r>
    </w:p>
    <w:p w:rsidR="0091642F" w:rsidRPr="006D11ED" w:rsidRDefault="0091642F" w:rsidP="004B6691">
      <w:pPr>
        <w:rPr>
          <w:rFonts w:asciiTheme="minorHAnsi" w:hAnsiTheme="minorHAnsi" w:cs="Latha"/>
        </w:rPr>
      </w:pPr>
      <w:r>
        <w:rPr>
          <w:rFonts w:asciiTheme="minorHAnsi" w:hAnsiTheme="minorHAnsi" w:cs="Latha"/>
        </w:rPr>
        <w:t>$10 Judging fee. Each Judge will cover 4 debate entries</w:t>
      </w:r>
      <w:r w:rsidR="00F91582">
        <w:rPr>
          <w:rFonts w:asciiTheme="minorHAnsi" w:hAnsiTheme="minorHAnsi" w:cs="Latha"/>
        </w:rPr>
        <w:t xml:space="preserve"> and 10 I.E. entries (this includes Big Question entries)</w:t>
      </w:r>
    </w:p>
    <w:p w:rsidR="001B7C5E" w:rsidRPr="006D11ED" w:rsidRDefault="001B7C5E" w:rsidP="004B6691">
      <w:pPr>
        <w:rPr>
          <w:rFonts w:asciiTheme="minorHAnsi" w:hAnsiTheme="minorHAnsi" w:cs="Latha"/>
          <w:bCs/>
          <w:color w:val="000000"/>
        </w:rPr>
      </w:pPr>
    </w:p>
    <w:p w:rsidR="00F77D61" w:rsidRPr="006D11ED" w:rsidRDefault="00F77D61" w:rsidP="004B6691">
      <w:pPr>
        <w:rPr>
          <w:rFonts w:asciiTheme="minorHAnsi" w:hAnsiTheme="minorHAnsi" w:cs="Latha"/>
          <w:b/>
          <w:bCs/>
          <w:color w:val="000000"/>
        </w:rPr>
      </w:pPr>
      <w:r w:rsidRPr="006D11ED">
        <w:rPr>
          <w:rFonts w:asciiTheme="minorHAnsi" w:hAnsiTheme="minorHAnsi" w:cs="Latha"/>
          <w:b/>
          <w:bCs/>
          <w:color w:val="000000"/>
        </w:rPr>
        <w:t>Judges:</w:t>
      </w:r>
    </w:p>
    <w:p w:rsidR="00F77D61" w:rsidRPr="006D11ED" w:rsidRDefault="00197858" w:rsidP="004B6691">
      <w:pPr>
        <w:rPr>
          <w:rFonts w:asciiTheme="minorHAnsi" w:eastAsia="Arial" w:hAnsiTheme="minorHAnsi" w:cs="Latha"/>
          <w:color w:val="000000"/>
        </w:rPr>
      </w:pPr>
      <w:r w:rsidRPr="006D11ED">
        <w:rPr>
          <w:rFonts w:asciiTheme="minorHAnsi" w:eastAsia="Arial" w:hAnsiTheme="minorHAnsi" w:cs="Latha"/>
          <w:color w:val="000000"/>
        </w:rPr>
        <w:t>We will need additional judges</w:t>
      </w:r>
      <w:r w:rsidR="007B771F" w:rsidRPr="006D11ED">
        <w:rPr>
          <w:rFonts w:asciiTheme="minorHAnsi" w:eastAsia="Arial" w:hAnsiTheme="minorHAnsi" w:cs="Latha"/>
          <w:color w:val="000000"/>
        </w:rPr>
        <w:t xml:space="preserve"> to make everything run on time. </w:t>
      </w:r>
      <w:r w:rsidRPr="006D11ED">
        <w:rPr>
          <w:rFonts w:asciiTheme="minorHAnsi" w:eastAsia="Arial" w:hAnsiTheme="minorHAnsi" w:cs="Latha"/>
          <w:color w:val="000000"/>
        </w:rPr>
        <w:t>P</w:t>
      </w:r>
      <w:r w:rsidR="00F77D61" w:rsidRPr="006D11ED">
        <w:rPr>
          <w:rFonts w:asciiTheme="minorHAnsi" w:eastAsia="Arial" w:hAnsiTheme="minorHAnsi" w:cs="Latha"/>
          <w:color w:val="000000"/>
        </w:rPr>
        <w:t>l</w:t>
      </w:r>
      <w:r w:rsidRPr="006D11ED">
        <w:rPr>
          <w:rFonts w:asciiTheme="minorHAnsi" w:eastAsia="Arial" w:hAnsiTheme="minorHAnsi" w:cs="Latha"/>
          <w:color w:val="000000"/>
        </w:rPr>
        <w:t>eas</w:t>
      </w:r>
      <w:r w:rsidR="00F77D61" w:rsidRPr="006D11ED">
        <w:rPr>
          <w:rFonts w:asciiTheme="minorHAnsi" w:eastAsia="Arial" w:hAnsiTheme="minorHAnsi" w:cs="Latha"/>
          <w:color w:val="000000"/>
        </w:rPr>
        <w:t>e</w:t>
      </w:r>
      <w:r w:rsidRPr="006D11ED">
        <w:rPr>
          <w:rFonts w:asciiTheme="minorHAnsi" w:eastAsia="Arial" w:hAnsiTheme="minorHAnsi" w:cs="Latha"/>
          <w:color w:val="000000"/>
        </w:rPr>
        <w:t>, oh please,</w:t>
      </w:r>
      <w:r w:rsidR="00F77D61" w:rsidRPr="006D11ED">
        <w:rPr>
          <w:rFonts w:asciiTheme="minorHAnsi" w:eastAsia="Arial" w:hAnsiTheme="minorHAnsi" w:cs="Latha"/>
          <w:color w:val="000000"/>
        </w:rPr>
        <w:t xml:space="preserve"> bring them!!!!!</w:t>
      </w:r>
    </w:p>
    <w:p w:rsidR="001B7C5E" w:rsidRPr="006D11ED" w:rsidRDefault="001B7C5E" w:rsidP="004B6691">
      <w:pPr>
        <w:rPr>
          <w:rFonts w:asciiTheme="minorHAnsi" w:hAnsiTheme="minorHAnsi" w:cs="Latha"/>
        </w:rPr>
      </w:pPr>
    </w:p>
    <w:p w:rsidR="00B34DE8" w:rsidRPr="006D11ED" w:rsidRDefault="00B34DE8" w:rsidP="004B6691">
      <w:pPr>
        <w:rPr>
          <w:rFonts w:asciiTheme="minorHAnsi" w:hAnsiTheme="minorHAnsi" w:cs="Latha"/>
          <w:b/>
        </w:rPr>
      </w:pPr>
      <w:r w:rsidRPr="006D11ED">
        <w:rPr>
          <w:rFonts w:asciiTheme="minorHAnsi" w:hAnsiTheme="minorHAnsi" w:cs="Latha"/>
          <w:b/>
        </w:rPr>
        <w:t>Food:</w:t>
      </w:r>
    </w:p>
    <w:p w:rsidR="00B34DE8" w:rsidRPr="006D11ED" w:rsidRDefault="00B34DE8" w:rsidP="004B6691">
      <w:pPr>
        <w:rPr>
          <w:rFonts w:asciiTheme="minorHAnsi" w:hAnsiTheme="minorHAnsi" w:cs="Latha"/>
        </w:rPr>
      </w:pPr>
      <w:r w:rsidRPr="006D11ED">
        <w:rPr>
          <w:rFonts w:asciiTheme="minorHAnsi" w:hAnsiTheme="minorHAnsi" w:cs="Latha"/>
        </w:rPr>
        <w:t xml:space="preserve">We have very few places to eat within walking distance, so we </w:t>
      </w:r>
      <w:r w:rsidR="00B673FA" w:rsidRPr="006D11ED">
        <w:rPr>
          <w:rFonts w:asciiTheme="minorHAnsi" w:hAnsiTheme="minorHAnsi" w:cs="Latha"/>
        </w:rPr>
        <w:t>will have concessions w</w:t>
      </w:r>
      <w:r w:rsidR="00066D50" w:rsidRPr="006D11ED">
        <w:rPr>
          <w:rFonts w:asciiTheme="minorHAnsi" w:hAnsiTheme="minorHAnsi" w:cs="Latha"/>
        </w:rPr>
        <w:t>ith breakfast, lunch and snacks at reasonable prices.</w:t>
      </w:r>
      <w:r w:rsidR="003B5AF7">
        <w:rPr>
          <w:rFonts w:asciiTheme="minorHAnsi" w:hAnsiTheme="minorHAnsi" w:cs="Latha"/>
        </w:rPr>
        <w:t xml:space="preserve"> I believe in the past, your speakers have found that they can actually eat the tournament food by choice, not just desperation.</w:t>
      </w:r>
      <w:r w:rsidR="007E7C87">
        <w:rPr>
          <w:rFonts w:asciiTheme="minorHAnsi" w:hAnsiTheme="minorHAnsi" w:cs="Latha"/>
        </w:rPr>
        <w:t xml:space="preserve"> </w:t>
      </w:r>
    </w:p>
    <w:p w:rsidR="00741423" w:rsidRPr="006D11ED" w:rsidRDefault="00741423" w:rsidP="004B6691">
      <w:pPr>
        <w:rPr>
          <w:rFonts w:asciiTheme="minorHAnsi" w:hAnsiTheme="minorHAnsi" w:cs="Latha"/>
          <w:bCs/>
          <w:color w:val="000000"/>
        </w:rPr>
      </w:pPr>
    </w:p>
    <w:p w:rsidR="00B673FA" w:rsidRPr="006D11ED" w:rsidRDefault="00B673FA" w:rsidP="004B6691">
      <w:pPr>
        <w:rPr>
          <w:rFonts w:asciiTheme="minorHAnsi" w:hAnsiTheme="minorHAnsi" w:cs="Latha"/>
          <w:b/>
          <w:bCs/>
          <w:color w:val="000000"/>
        </w:rPr>
      </w:pPr>
      <w:r w:rsidRPr="006D11ED">
        <w:rPr>
          <w:rFonts w:asciiTheme="minorHAnsi" w:hAnsiTheme="minorHAnsi" w:cs="Latha"/>
          <w:b/>
          <w:bCs/>
          <w:color w:val="000000"/>
        </w:rPr>
        <w:t>Entr</w:t>
      </w:r>
      <w:r w:rsidR="00835027" w:rsidRPr="006D11ED">
        <w:rPr>
          <w:rFonts w:asciiTheme="minorHAnsi" w:hAnsiTheme="minorHAnsi" w:cs="Latha"/>
          <w:b/>
          <w:bCs/>
          <w:color w:val="000000"/>
        </w:rPr>
        <w:t>y Rules</w:t>
      </w:r>
      <w:r w:rsidRPr="006D11ED">
        <w:rPr>
          <w:rFonts w:asciiTheme="minorHAnsi" w:hAnsiTheme="minorHAnsi" w:cs="Latha"/>
          <w:b/>
          <w:bCs/>
          <w:color w:val="000000"/>
        </w:rPr>
        <w:t>:</w:t>
      </w:r>
    </w:p>
    <w:p w:rsidR="00741423" w:rsidRPr="006D11ED" w:rsidRDefault="00B673FA" w:rsidP="00641245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No one may enter more than 1 event per pattern (exce</w:t>
      </w:r>
      <w:r w:rsidR="007B771F" w:rsidRPr="006D11ED">
        <w:rPr>
          <w:rFonts w:asciiTheme="minorHAnsi" w:hAnsiTheme="minorHAnsi" w:cs="Latha"/>
          <w:color w:val="000000"/>
        </w:rPr>
        <w:t>pt those competing in the Ultimate Challenge</w:t>
      </w:r>
      <w:r w:rsidR="00741423" w:rsidRPr="006D11ED">
        <w:rPr>
          <w:rFonts w:asciiTheme="minorHAnsi" w:hAnsiTheme="minorHAnsi" w:cs="Latha"/>
          <w:color w:val="000000"/>
        </w:rPr>
        <w:t>).</w:t>
      </w:r>
    </w:p>
    <w:p w:rsidR="002E779E" w:rsidRDefault="00812570" w:rsidP="00641245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 xml:space="preserve">Extemp will start prep 30 minutes before the beginning of pattern B, </w:t>
      </w:r>
      <w:r w:rsidR="002E779E" w:rsidRPr="006D11ED">
        <w:rPr>
          <w:rFonts w:asciiTheme="minorHAnsi" w:hAnsiTheme="minorHAnsi" w:cs="Latha"/>
          <w:color w:val="000000"/>
        </w:rPr>
        <w:t xml:space="preserve">so </w:t>
      </w:r>
      <w:proofErr w:type="spellStart"/>
      <w:r>
        <w:rPr>
          <w:rFonts w:asciiTheme="minorHAnsi" w:hAnsiTheme="minorHAnsi" w:cs="Latha"/>
          <w:color w:val="000000"/>
        </w:rPr>
        <w:t>e</w:t>
      </w:r>
      <w:r w:rsidR="002E779E" w:rsidRPr="006D11ED">
        <w:rPr>
          <w:rFonts w:asciiTheme="minorHAnsi" w:hAnsiTheme="minorHAnsi" w:cs="Latha"/>
          <w:color w:val="000000"/>
        </w:rPr>
        <w:t>xtempers</w:t>
      </w:r>
      <w:proofErr w:type="spellEnd"/>
      <w:r w:rsidR="002E779E" w:rsidRPr="006D11ED">
        <w:rPr>
          <w:rFonts w:asciiTheme="minorHAnsi" w:hAnsiTheme="minorHAnsi" w:cs="Latha"/>
          <w:color w:val="000000"/>
        </w:rPr>
        <w:t xml:space="preserve"> </w:t>
      </w:r>
      <w:r>
        <w:rPr>
          <w:rFonts w:asciiTheme="minorHAnsi" w:hAnsiTheme="minorHAnsi" w:cs="Latha"/>
          <w:color w:val="000000"/>
        </w:rPr>
        <w:t>need to be aware and may need to leave a previous round a little early.</w:t>
      </w:r>
    </w:p>
    <w:p w:rsidR="00A9240E" w:rsidRPr="006D11ED" w:rsidRDefault="00A9240E" w:rsidP="00641245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Those wishing to compete in Informative Speaking may do so in Expository Speaking with no penalties.</w:t>
      </w:r>
    </w:p>
    <w:p w:rsidR="00741423" w:rsidRPr="006D11ED" w:rsidRDefault="007B771F" w:rsidP="00641245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UC’</w:t>
      </w:r>
      <w:r w:rsidR="00741423" w:rsidRPr="006D11ED">
        <w:rPr>
          <w:rFonts w:asciiTheme="minorHAnsi" w:hAnsiTheme="minorHAnsi" w:cs="Latha"/>
          <w:color w:val="000000"/>
        </w:rPr>
        <w:t xml:space="preserve">s must have </w:t>
      </w:r>
      <w:r w:rsidRPr="006D11ED">
        <w:rPr>
          <w:rFonts w:asciiTheme="minorHAnsi" w:hAnsiTheme="minorHAnsi" w:cs="Latha"/>
          <w:color w:val="000000"/>
        </w:rPr>
        <w:t xml:space="preserve">at least </w:t>
      </w:r>
      <w:r w:rsidR="00741423" w:rsidRPr="006D11ED">
        <w:rPr>
          <w:rFonts w:asciiTheme="minorHAnsi" w:hAnsiTheme="minorHAnsi" w:cs="Latha"/>
          <w:color w:val="000000"/>
        </w:rPr>
        <w:t>5 events</w:t>
      </w:r>
      <w:r w:rsidRPr="006D11ED">
        <w:rPr>
          <w:rFonts w:asciiTheme="minorHAnsi" w:hAnsiTheme="minorHAnsi" w:cs="Latha"/>
          <w:color w:val="000000"/>
        </w:rPr>
        <w:t>, but this year may have up to 7. All UC registrations must meet the following:</w:t>
      </w:r>
    </w:p>
    <w:p w:rsidR="00741423" w:rsidRPr="006D11ED" w:rsidRDefault="00741423" w:rsidP="00641245">
      <w:pPr>
        <w:numPr>
          <w:ilvl w:val="0"/>
          <w:numId w:val="9"/>
        </w:num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A</w:t>
      </w:r>
      <w:r w:rsidR="00F91582">
        <w:rPr>
          <w:rFonts w:asciiTheme="minorHAnsi" w:hAnsiTheme="minorHAnsi" w:cs="Latha"/>
          <w:color w:val="000000"/>
        </w:rPr>
        <w:t xml:space="preserve"> 10 minute</w:t>
      </w:r>
      <w:r w:rsidRPr="006D11ED">
        <w:rPr>
          <w:rFonts w:asciiTheme="minorHAnsi" w:hAnsiTheme="minorHAnsi" w:cs="Latha"/>
          <w:color w:val="000000"/>
        </w:rPr>
        <w:t xml:space="preserve"> Interp (HI, DI, Duo)</w:t>
      </w:r>
    </w:p>
    <w:p w:rsidR="00741423" w:rsidRPr="006D11ED" w:rsidRDefault="00741423" w:rsidP="00641245">
      <w:pPr>
        <w:numPr>
          <w:ilvl w:val="0"/>
          <w:numId w:val="9"/>
        </w:num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A memorized Original Speech (Expos</w:t>
      </w:r>
      <w:r w:rsidR="00E5582E">
        <w:rPr>
          <w:rFonts w:asciiTheme="minorHAnsi" w:hAnsiTheme="minorHAnsi" w:cs="Latha"/>
          <w:color w:val="000000"/>
        </w:rPr>
        <w:t>/Inform</w:t>
      </w:r>
      <w:r w:rsidRPr="006D11ED">
        <w:rPr>
          <w:rFonts w:asciiTheme="minorHAnsi" w:hAnsiTheme="minorHAnsi" w:cs="Latha"/>
          <w:color w:val="000000"/>
        </w:rPr>
        <w:t xml:space="preserve"> or Oratory)</w:t>
      </w:r>
    </w:p>
    <w:p w:rsidR="007A0349" w:rsidRDefault="00816296" w:rsidP="00641245">
      <w:pPr>
        <w:numPr>
          <w:ilvl w:val="0"/>
          <w:numId w:val="9"/>
        </w:num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Debate</w:t>
      </w:r>
      <w:r w:rsidR="00F066DE">
        <w:rPr>
          <w:rFonts w:asciiTheme="minorHAnsi" w:hAnsiTheme="minorHAnsi" w:cs="Latha"/>
          <w:color w:val="000000"/>
        </w:rPr>
        <w:t xml:space="preserve"> (No Big Question</w:t>
      </w:r>
      <w:r w:rsidR="005F5D11">
        <w:rPr>
          <w:rFonts w:asciiTheme="minorHAnsi" w:hAnsiTheme="minorHAnsi" w:cs="Latha"/>
          <w:color w:val="000000"/>
        </w:rPr>
        <w:t>s</w:t>
      </w:r>
      <w:r w:rsidR="00F066DE">
        <w:rPr>
          <w:rFonts w:asciiTheme="minorHAnsi" w:hAnsiTheme="minorHAnsi" w:cs="Latha"/>
          <w:color w:val="000000"/>
        </w:rPr>
        <w:t>)</w:t>
      </w:r>
    </w:p>
    <w:p w:rsidR="00F91582" w:rsidRDefault="00F91582" w:rsidP="00641245">
      <w:pPr>
        <w:numPr>
          <w:ilvl w:val="0"/>
          <w:numId w:val="9"/>
        </w:num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Impromptu</w:t>
      </w:r>
    </w:p>
    <w:p w:rsidR="00E5582E" w:rsidRPr="00E5582E" w:rsidRDefault="00E5582E" w:rsidP="00E5582E">
      <w:pPr>
        <w:numPr>
          <w:ilvl w:val="0"/>
          <w:numId w:val="9"/>
        </w:num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 xml:space="preserve">Any additional events (NOT extemp), but </w:t>
      </w:r>
      <w:r>
        <w:rPr>
          <w:rFonts w:asciiTheme="minorHAnsi" w:hAnsiTheme="minorHAnsi" w:cs="Latha"/>
          <w:color w:val="000000"/>
        </w:rPr>
        <w:t xml:space="preserve">at least 2 and </w:t>
      </w:r>
      <w:r w:rsidRPr="006D11ED">
        <w:rPr>
          <w:rFonts w:asciiTheme="minorHAnsi" w:hAnsiTheme="minorHAnsi" w:cs="Latha"/>
          <w:color w:val="000000"/>
        </w:rPr>
        <w:t>not more than 3 events in 1 pattern.</w:t>
      </w:r>
    </w:p>
    <w:p w:rsidR="00B673FA" w:rsidRPr="006D11ED" w:rsidRDefault="00B673FA" w:rsidP="00641245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 xml:space="preserve">School entry in the </w:t>
      </w:r>
      <w:r w:rsidR="007A0349" w:rsidRPr="006D11ED">
        <w:rPr>
          <w:rFonts w:asciiTheme="minorHAnsi" w:hAnsiTheme="minorHAnsi" w:cs="Latha"/>
          <w:color w:val="000000"/>
        </w:rPr>
        <w:t>Ultimate Challenge</w:t>
      </w:r>
      <w:r w:rsidRPr="006D11ED">
        <w:rPr>
          <w:rFonts w:asciiTheme="minorHAnsi" w:hAnsiTheme="minorHAnsi" w:cs="Latha"/>
          <w:color w:val="000000"/>
        </w:rPr>
        <w:t xml:space="preserve"> is limited to 3 lunatics.</w:t>
      </w:r>
    </w:p>
    <w:p w:rsidR="00741423" w:rsidRPr="006D11ED" w:rsidRDefault="00741423" w:rsidP="004B6691">
      <w:pPr>
        <w:rPr>
          <w:rFonts w:asciiTheme="minorHAnsi" w:hAnsiTheme="minorHAnsi" w:cs="Latha"/>
          <w:bCs/>
          <w:color w:val="000000"/>
        </w:rPr>
      </w:pPr>
    </w:p>
    <w:p w:rsidR="00B673FA" w:rsidRPr="006D11ED" w:rsidRDefault="00B673FA" w:rsidP="004B6691">
      <w:pPr>
        <w:rPr>
          <w:rFonts w:asciiTheme="minorHAnsi" w:hAnsiTheme="minorHAnsi" w:cs="Latha"/>
          <w:b/>
          <w:bCs/>
          <w:color w:val="000000"/>
        </w:rPr>
      </w:pPr>
      <w:r w:rsidRPr="006D11ED">
        <w:rPr>
          <w:rFonts w:asciiTheme="minorHAnsi" w:hAnsiTheme="minorHAnsi" w:cs="Latha"/>
          <w:b/>
          <w:bCs/>
          <w:color w:val="000000"/>
        </w:rPr>
        <w:t>Awards:</w:t>
      </w:r>
    </w:p>
    <w:p w:rsidR="002E779E" w:rsidRDefault="00B673FA" w:rsidP="004B6691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>We will award 1</w:t>
      </w:r>
      <w:r w:rsidRPr="006D11ED">
        <w:rPr>
          <w:rFonts w:asciiTheme="minorHAnsi" w:hAnsiTheme="minorHAnsi" w:cs="Latha"/>
          <w:color w:val="000000"/>
          <w:vertAlign w:val="superscript"/>
        </w:rPr>
        <w:t>st</w:t>
      </w:r>
      <w:r w:rsidRPr="006D11ED">
        <w:rPr>
          <w:rFonts w:asciiTheme="minorHAnsi" w:hAnsiTheme="minorHAnsi" w:cs="Latha"/>
          <w:color w:val="000000"/>
        </w:rPr>
        <w:t>, 2</w:t>
      </w:r>
      <w:r w:rsidRPr="006D11ED">
        <w:rPr>
          <w:rFonts w:asciiTheme="minorHAnsi" w:hAnsiTheme="minorHAnsi" w:cs="Latha"/>
          <w:color w:val="000000"/>
          <w:vertAlign w:val="superscript"/>
        </w:rPr>
        <w:t>nd</w:t>
      </w:r>
      <w:r w:rsidRPr="006D11ED">
        <w:rPr>
          <w:rFonts w:asciiTheme="minorHAnsi" w:hAnsiTheme="minorHAnsi" w:cs="Latha"/>
          <w:color w:val="000000"/>
        </w:rPr>
        <w:t>, and 3</w:t>
      </w:r>
      <w:r w:rsidRPr="006D11ED">
        <w:rPr>
          <w:rFonts w:asciiTheme="minorHAnsi" w:hAnsiTheme="minorHAnsi" w:cs="Latha"/>
          <w:color w:val="000000"/>
          <w:vertAlign w:val="superscript"/>
        </w:rPr>
        <w:t>rd</w:t>
      </w:r>
      <w:r w:rsidR="008C3DE9">
        <w:rPr>
          <w:rFonts w:asciiTheme="minorHAnsi" w:hAnsiTheme="minorHAnsi" w:cs="Latha"/>
          <w:color w:val="000000"/>
        </w:rPr>
        <w:t xml:space="preserve"> place trophies</w:t>
      </w:r>
      <w:r w:rsidRPr="006D11ED">
        <w:rPr>
          <w:rFonts w:asciiTheme="minorHAnsi" w:hAnsiTheme="minorHAnsi" w:cs="Latha"/>
          <w:color w:val="000000"/>
        </w:rPr>
        <w:t>.</w:t>
      </w:r>
      <w:r w:rsidR="002822D9" w:rsidRPr="006D11ED">
        <w:rPr>
          <w:rFonts w:asciiTheme="minorHAnsi" w:hAnsiTheme="minorHAnsi" w:cs="Latha"/>
          <w:color w:val="000000"/>
        </w:rPr>
        <w:t xml:space="preserve"> Our awards are completely unique and awesome! </w:t>
      </w:r>
      <w:r w:rsidR="007A0349" w:rsidRPr="006D11ED">
        <w:rPr>
          <w:rFonts w:asciiTheme="minorHAnsi" w:hAnsiTheme="minorHAnsi" w:cs="Latha"/>
          <w:color w:val="000000"/>
        </w:rPr>
        <w:t>The Ultimate Challenge</w:t>
      </w:r>
      <w:r w:rsidRPr="006D11ED">
        <w:rPr>
          <w:rFonts w:asciiTheme="minorHAnsi" w:hAnsiTheme="minorHAnsi" w:cs="Latha"/>
          <w:color w:val="000000"/>
        </w:rPr>
        <w:t xml:space="preserve"> will also be awarded 1</w:t>
      </w:r>
      <w:r w:rsidRPr="006D11ED">
        <w:rPr>
          <w:rFonts w:asciiTheme="minorHAnsi" w:hAnsiTheme="minorHAnsi" w:cs="Latha"/>
          <w:color w:val="000000"/>
          <w:vertAlign w:val="superscript"/>
        </w:rPr>
        <w:t>st</w:t>
      </w:r>
      <w:r w:rsidRPr="006D11ED">
        <w:rPr>
          <w:rFonts w:asciiTheme="minorHAnsi" w:hAnsiTheme="minorHAnsi" w:cs="Latha"/>
          <w:color w:val="000000"/>
        </w:rPr>
        <w:t>, 2</w:t>
      </w:r>
      <w:r w:rsidRPr="006D11ED">
        <w:rPr>
          <w:rFonts w:asciiTheme="minorHAnsi" w:hAnsiTheme="minorHAnsi" w:cs="Latha"/>
          <w:color w:val="000000"/>
          <w:vertAlign w:val="superscript"/>
        </w:rPr>
        <w:t>nd</w:t>
      </w:r>
      <w:r w:rsidRPr="006D11ED">
        <w:rPr>
          <w:rFonts w:asciiTheme="minorHAnsi" w:hAnsiTheme="minorHAnsi" w:cs="Latha"/>
          <w:color w:val="000000"/>
        </w:rPr>
        <w:t>, 3</w:t>
      </w:r>
      <w:r w:rsidRPr="006D11ED">
        <w:rPr>
          <w:rFonts w:asciiTheme="minorHAnsi" w:hAnsiTheme="minorHAnsi" w:cs="Latha"/>
          <w:color w:val="000000"/>
          <w:vertAlign w:val="superscript"/>
        </w:rPr>
        <w:t>rd</w:t>
      </w:r>
      <w:r w:rsidRPr="006D11ED">
        <w:rPr>
          <w:rFonts w:asciiTheme="minorHAnsi" w:hAnsiTheme="minorHAnsi" w:cs="Latha"/>
          <w:color w:val="000000"/>
        </w:rPr>
        <w:t xml:space="preserve"> based </w:t>
      </w:r>
      <w:r w:rsidR="002822D9" w:rsidRPr="006D11ED">
        <w:rPr>
          <w:rFonts w:asciiTheme="minorHAnsi" w:hAnsiTheme="minorHAnsi" w:cs="Latha"/>
          <w:color w:val="000000"/>
        </w:rPr>
        <w:t xml:space="preserve">on </w:t>
      </w:r>
      <w:r w:rsidRPr="006D11ED">
        <w:rPr>
          <w:rFonts w:asciiTheme="minorHAnsi" w:hAnsiTheme="minorHAnsi" w:cs="Latha"/>
          <w:color w:val="000000"/>
        </w:rPr>
        <w:t>sweepstakes-style</w:t>
      </w:r>
      <w:r w:rsidR="008C3DE9">
        <w:rPr>
          <w:rFonts w:asciiTheme="minorHAnsi" w:hAnsiTheme="minorHAnsi" w:cs="Latha"/>
          <w:color w:val="000000"/>
        </w:rPr>
        <w:t xml:space="preserve"> points. </w:t>
      </w:r>
      <w:r w:rsidRPr="006D11ED">
        <w:rPr>
          <w:rFonts w:asciiTheme="minorHAnsi" w:hAnsiTheme="minorHAnsi" w:cs="Latha"/>
          <w:color w:val="000000"/>
        </w:rPr>
        <w:t>They may also earn awards in any event they compete in.</w:t>
      </w:r>
      <w:r w:rsidR="00794337">
        <w:rPr>
          <w:rFonts w:asciiTheme="minorHAnsi" w:hAnsiTheme="minorHAnsi" w:cs="Latha"/>
          <w:color w:val="000000"/>
        </w:rPr>
        <w:t xml:space="preserve"> </w:t>
      </w:r>
    </w:p>
    <w:p w:rsidR="00E5582E" w:rsidRPr="006D11ED" w:rsidRDefault="00E5582E" w:rsidP="004B6691">
      <w:pPr>
        <w:rPr>
          <w:rFonts w:asciiTheme="minorHAnsi" w:hAnsiTheme="minorHAnsi" w:cs="Latha"/>
          <w:color w:val="000000"/>
        </w:rPr>
      </w:pPr>
    </w:p>
    <w:p w:rsidR="002E779E" w:rsidRPr="006D11ED" w:rsidRDefault="002E779E" w:rsidP="004B6691">
      <w:pPr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b/>
          <w:color w:val="000000"/>
        </w:rPr>
        <w:t>Codes:</w:t>
      </w:r>
    </w:p>
    <w:p w:rsidR="00947DD6" w:rsidRDefault="00947DD6" w:rsidP="004B6691">
      <w:pPr>
        <w:rPr>
          <w:rFonts w:asciiTheme="minorHAnsi" w:hAnsiTheme="minorHAnsi" w:cs="Latha"/>
          <w:color w:val="000000"/>
        </w:rPr>
      </w:pPr>
      <w:proofErr w:type="spellStart"/>
      <w:r>
        <w:rPr>
          <w:rFonts w:asciiTheme="minorHAnsi" w:hAnsiTheme="minorHAnsi" w:cs="Latha"/>
          <w:color w:val="000000"/>
        </w:rPr>
        <w:t>Tabroom</w:t>
      </w:r>
      <w:proofErr w:type="spellEnd"/>
      <w:r>
        <w:rPr>
          <w:rFonts w:asciiTheme="minorHAnsi" w:hAnsiTheme="minorHAnsi" w:cs="Latha"/>
          <w:color w:val="000000"/>
        </w:rPr>
        <w:t xml:space="preserve"> will allow us to continue using our unique codes, perhaps even better than before. Here’s </w:t>
      </w:r>
      <w:r w:rsidR="009A0E92">
        <w:rPr>
          <w:rFonts w:asciiTheme="minorHAnsi" w:hAnsiTheme="minorHAnsi" w:cs="Latha"/>
          <w:color w:val="000000"/>
        </w:rPr>
        <w:t>how:</w:t>
      </w:r>
      <w:r>
        <w:rPr>
          <w:rFonts w:asciiTheme="minorHAnsi" w:hAnsiTheme="minorHAnsi" w:cs="Latha"/>
          <w:color w:val="000000"/>
        </w:rPr>
        <w:t xml:space="preserve"> </w:t>
      </w:r>
    </w:p>
    <w:p w:rsidR="00B443EC" w:rsidRDefault="00947DD6" w:rsidP="00947DD6">
      <w:pPr>
        <w:pStyle w:val="ListParagraph"/>
        <w:numPr>
          <w:ilvl w:val="0"/>
          <w:numId w:val="17"/>
        </w:num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S</w:t>
      </w:r>
      <w:r w:rsidRPr="00947DD6">
        <w:rPr>
          <w:rFonts w:asciiTheme="minorHAnsi" w:hAnsiTheme="minorHAnsi" w:cs="Latha"/>
          <w:color w:val="000000"/>
        </w:rPr>
        <w:t>elect names starting with the letter listed for your school for everyone except for your Ultimate Challengers</w:t>
      </w:r>
      <w:r>
        <w:rPr>
          <w:rFonts w:asciiTheme="minorHAnsi" w:hAnsiTheme="minorHAnsi" w:cs="Latha"/>
          <w:color w:val="000000"/>
        </w:rPr>
        <w:t>. Their names will s</w:t>
      </w:r>
      <w:r w:rsidR="009A0E92">
        <w:rPr>
          <w:rFonts w:asciiTheme="minorHAnsi" w:hAnsiTheme="minorHAnsi" w:cs="Latha"/>
          <w:color w:val="000000"/>
        </w:rPr>
        <w:t>tart with the letter U. It may truncate longer names, but give it a shot.</w:t>
      </w:r>
    </w:p>
    <w:p w:rsidR="00947DD6" w:rsidRDefault="009A0E92" w:rsidP="00947DD6">
      <w:pPr>
        <w:pStyle w:val="ListParagraph"/>
        <w:numPr>
          <w:ilvl w:val="0"/>
          <w:numId w:val="17"/>
        </w:num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 xml:space="preserve">Email that list of names as you get them to </w:t>
      </w:r>
      <w:hyperlink r:id="rId19" w:history="1">
        <w:r w:rsidRPr="003D43F9">
          <w:rPr>
            <w:rStyle w:val="Hyperlink"/>
            <w:rFonts w:asciiTheme="minorHAnsi" w:hAnsiTheme="minorHAnsi" w:cs="Latha"/>
          </w:rPr>
          <w:t>robert.moeny@threerivers.k12.or.us</w:t>
        </w:r>
      </w:hyperlink>
      <w:r>
        <w:rPr>
          <w:rFonts w:asciiTheme="minorHAnsi" w:hAnsiTheme="minorHAnsi" w:cs="Latha"/>
          <w:color w:val="000000"/>
        </w:rPr>
        <w:t>. Unnamed entries will be assigned by our demonic minions starting Wednesday 2/15 at 5:00.</w:t>
      </w:r>
    </w:p>
    <w:p w:rsidR="009A0E92" w:rsidRDefault="009A0E92" w:rsidP="009A0E92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Codes for last year’s schools. Email for a letter if you are joining us this year and don’t have a letter assigned:</w:t>
      </w:r>
    </w:p>
    <w:p w:rsidR="009A0E92" w:rsidRDefault="009A0E92" w:rsidP="009A0E92">
      <w:pPr>
        <w:rPr>
          <w:rFonts w:asciiTheme="minorHAnsi" w:hAnsiTheme="minorHAnsi" w:cs="Latha"/>
          <w:color w:val="000000"/>
        </w:rPr>
        <w:sectPr w:rsidR="009A0E92" w:rsidSect="00F46CF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9A0E92" w:rsidRDefault="009A0E92" w:rsidP="009A0E92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lastRenderedPageBreak/>
        <w:t>Ashland: M</w:t>
      </w:r>
    </w:p>
    <w:p w:rsidR="009A0E92" w:rsidRDefault="009A0E92" w:rsidP="009A0E92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Bandon: H</w:t>
      </w:r>
    </w:p>
    <w:p w:rsidR="009A0E92" w:rsidRDefault="009A0E92" w:rsidP="009A0E92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Butte Falls: O</w:t>
      </w:r>
    </w:p>
    <w:p w:rsidR="009A0E92" w:rsidRDefault="009A0E92" w:rsidP="009A0E92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Cleveland: Y</w:t>
      </w:r>
    </w:p>
    <w:p w:rsidR="009A0E92" w:rsidRDefault="009A0E92" w:rsidP="009A0E92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lastRenderedPageBreak/>
        <w:t>Coquille: P</w:t>
      </w:r>
    </w:p>
    <w:p w:rsidR="009A0E92" w:rsidRDefault="009A0E92" w:rsidP="009A0E92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Crater:  X</w:t>
      </w:r>
    </w:p>
    <w:p w:rsidR="009A0E92" w:rsidRDefault="009A0E92" w:rsidP="009A0E92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Grants Pass: Q</w:t>
      </w:r>
    </w:p>
    <w:p w:rsidR="009A0E92" w:rsidRDefault="009A0E92" w:rsidP="009A0E92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Illinois Valley: I</w:t>
      </w:r>
    </w:p>
    <w:p w:rsidR="0062516D" w:rsidRDefault="0062516D" w:rsidP="009A0E92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lastRenderedPageBreak/>
        <w:t>Marist: N</w:t>
      </w:r>
    </w:p>
    <w:p w:rsidR="009A0E92" w:rsidRDefault="009A0E92" w:rsidP="009A0E92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Marshfield: C</w:t>
      </w:r>
    </w:p>
    <w:p w:rsidR="009A0E92" w:rsidRDefault="009A0E92" w:rsidP="009A0E92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North Bend: W</w:t>
      </w:r>
    </w:p>
    <w:p w:rsidR="009A0E92" w:rsidRDefault="009A0E92" w:rsidP="009A0E92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North Medford: L</w:t>
      </w:r>
    </w:p>
    <w:p w:rsidR="009A0E92" w:rsidRDefault="009A0E92" w:rsidP="009A0E92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lastRenderedPageBreak/>
        <w:t>North Valley: T</w:t>
      </w:r>
    </w:p>
    <w:p w:rsidR="009A0E92" w:rsidRDefault="009A0E92" w:rsidP="009A0E92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Oak Hill: A</w:t>
      </w:r>
    </w:p>
    <w:p w:rsidR="002F4A2C" w:rsidRDefault="009A0E92" w:rsidP="009A0E92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Phoenix: G</w:t>
      </w:r>
      <w:r>
        <w:rPr>
          <w:rFonts w:asciiTheme="minorHAnsi" w:hAnsiTheme="minorHAnsi" w:cs="Latha"/>
          <w:color w:val="000000"/>
        </w:rPr>
        <w:br/>
      </w:r>
      <w:r w:rsidR="002F4A2C">
        <w:rPr>
          <w:rFonts w:asciiTheme="minorHAnsi" w:hAnsiTheme="minorHAnsi" w:cs="Latha"/>
          <w:color w:val="000000"/>
        </w:rPr>
        <w:t>South Albany: B</w:t>
      </w:r>
    </w:p>
    <w:p w:rsidR="009A0E92" w:rsidRDefault="009A0E92" w:rsidP="009A0E92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lastRenderedPageBreak/>
        <w:t>South Medford: K</w:t>
      </w:r>
    </w:p>
    <w:p w:rsidR="009A0E92" w:rsidRDefault="009A0E92" w:rsidP="009A0E92">
      <w:pPr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Willamette: Z</w:t>
      </w:r>
    </w:p>
    <w:p w:rsidR="009A0E92" w:rsidRDefault="009A0E92" w:rsidP="009A0E92">
      <w:pPr>
        <w:rPr>
          <w:rFonts w:asciiTheme="minorHAnsi" w:hAnsiTheme="minorHAnsi" w:cs="Latha"/>
          <w:color w:val="000000"/>
        </w:rPr>
        <w:sectPr w:rsidR="009A0E92" w:rsidSect="00F46CFF">
          <w:type w:val="continuous"/>
          <w:pgSz w:w="12240" w:h="15840"/>
          <w:pgMar w:top="720" w:right="720" w:bottom="720" w:left="720" w:header="720" w:footer="720" w:gutter="0"/>
          <w:cols w:num="5" w:space="288"/>
          <w:docGrid w:linePitch="360"/>
        </w:sectPr>
      </w:pPr>
    </w:p>
    <w:p w:rsidR="009A0E92" w:rsidRDefault="009A0E92" w:rsidP="009A0E92">
      <w:pPr>
        <w:rPr>
          <w:rFonts w:asciiTheme="minorHAnsi" w:hAnsiTheme="minorHAnsi" w:cs="Latha"/>
          <w:color w:val="000000"/>
        </w:rPr>
      </w:pPr>
    </w:p>
    <w:p w:rsidR="00F46CFF" w:rsidRDefault="00F46CFF" w:rsidP="00AE2872"/>
    <w:p w:rsidR="00C03336" w:rsidRPr="00C03336" w:rsidRDefault="00C03336" w:rsidP="00AE2872">
      <w:r>
        <w:t>Here are 4 hotels that are close to the high school and seem to have fairly reasonable rates</w:t>
      </w:r>
      <w:r w:rsidR="00A353DB">
        <w:t xml:space="preserve"> (though there </w:t>
      </w:r>
      <w:r>
        <w:t xml:space="preserve">are </w:t>
      </w:r>
      <w:r w:rsidR="00A353DB">
        <w:t xml:space="preserve">many </w:t>
      </w:r>
      <w:r>
        <w:t>other options</w:t>
      </w:r>
      <w:r w:rsidR="00A353DB">
        <w:t>)</w:t>
      </w:r>
      <w:r>
        <w:t xml:space="preserve">. E-mail Tori or Rob if you have any questions. </w:t>
      </w:r>
    </w:p>
    <w:p w:rsidR="00F46CFF" w:rsidRDefault="00F46CFF" w:rsidP="00AE2872">
      <w:pPr>
        <w:rPr>
          <w:b/>
        </w:rPr>
      </w:pPr>
    </w:p>
    <w:p w:rsidR="00AE2872" w:rsidRPr="00AE2872" w:rsidRDefault="00AE2872" w:rsidP="00AE2872">
      <w:pPr>
        <w:rPr>
          <w:b/>
        </w:rPr>
      </w:pPr>
      <w:r w:rsidRPr="00AE2872">
        <w:rPr>
          <w:b/>
        </w:rPr>
        <w:t>La Quinta Inn &amp; Suites Grants Pass</w:t>
      </w:r>
    </w:p>
    <w:p w:rsidR="0082467D" w:rsidRPr="00AE2872" w:rsidRDefault="0082467D" w:rsidP="0082467D">
      <w:r w:rsidRPr="00AE2872">
        <w:rPr>
          <w:b/>
          <w:bCs/>
        </w:rPr>
        <w:t>Address:</w:t>
      </w:r>
      <w:r w:rsidRPr="00AE2872">
        <w:t> 243 Northeast Morgan Lane, Grants Pass, OR 97526</w:t>
      </w:r>
    </w:p>
    <w:p w:rsidR="0082467D" w:rsidRPr="0082467D" w:rsidRDefault="0082467D" w:rsidP="0082467D">
      <w:r w:rsidRPr="00AE2872">
        <w:rPr>
          <w:b/>
          <w:bCs/>
        </w:rPr>
        <w:t>Phone:</w:t>
      </w:r>
      <w:r w:rsidR="00D94024">
        <w:rPr>
          <w:b/>
          <w:bCs/>
        </w:rPr>
        <w:t xml:space="preserve"> </w:t>
      </w:r>
      <w:hyperlink r:id="rId20" w:tooltip="Call via Hangouts" w:history="1">
        <w:r w:rsidRPr="0082467D">
          <w:t>(541) 472-1808</w:t>
        </w:r>
      </w:hyperlink>
    </w:p>
    <w:p w:rsidR="00AE2872" w:rsidRDefault="004D07EB" w:rsidP="0082467D">
      <w:pPr>
        <w:pStyle w:val="ListParagraph"/>
        <w:numPr>
          <w:ilvl w:val="0"/>
          <w:numId w:val="14"/>
        </w:numPr>
      </w:pPr>
      <w:r>
        <w:t>Easy access from north exit (58)</w:t>
      </w:r>
    </w:p>
    <w:p w:rsidR="004D07EB" w:rsidRDefault="004D07EB" w:rsidP="0082467D">
      <w:pPr>
        <w:pStyle w:val="ListParagraph"/>
        <w:numPr>
          <w:ilvl w:val="0"/>
          <w:numId w:val="14"/>
        </w:numPr>
      </w:pPr>
      <w:r>
        <w:t>Walking distance to Burger King, Wendy’s, Taco Bell, Subway and McDonalds</w:t>
      </w:r>
    </w:p>
    <w:p w:rsidR="004D07EB" w:rsidRPr="00AE2872" w:rsidRDefault="004D07EB" w:rsidP="0082467D">
      <w:pPr>
        <w:pStyle w:val="ListParagraph"/>
        <w:numPr>
          <w:ilvl w:val="0"/>
          <w:numId w:val="14"/>
        </w:numPr>
      </w:pPr>
      <w:r>
        <w:t>Breakfast</w:t>
      </w:r>
    </w:p>
    <w:p w:rsidR="00F46CFF" w:rsidRDefault="00F46CFF" w:rsidP="00C03336">
      <w:pPr>
        <w:rPr>
          <w:b/>
        </w:rPr>
      </w:pPr>
    </w:p>
    <w:p w:rsidR="00C03336" w:rsidRPr="00C03336" w:rsidRDefault="00C03336" w:rsidP="00C03336">
      <w:pPr>
        <w:rPr>
          <w:b/>
        </w:rPr>
      </w:pPr>
      <w:r w:rsidRPr="00C03336">
        <w:rPr>
          <w:b/>
        </w:rPr>
        <w:t>Best Western Grants Pass Inn</w:t>
      </w:r>
    </w:p>
    <w:p w:rsidR="0082467D" w:rsidRPr="00C03336" w:rsidRDefault="0082467D" w:rsidP="0082467D">
      <w:r w:rsidRPr="00C03336">
        <w:rPr>
          <w:b/>
          <w:bCs/>
        </w:rPr>
        <w:t>Address:</w:t>
      </w:r>
      <w:r w:rsidRPr="00C03336">
        <w:t xml:space="preserve"> 111 Northeast </w:t>
      </w:r>
      <w:proofErr w:type="spellStart"/>
      <w:r w:rsidRPr="00C03336">
        <w:t>Agness</w:t>
      </w:r>
      <w:proofErr w:type="spellEnd"/>
      <w:r w:rsidRPr="00C03336">
        <w:t xml:space="preserve"> Avenue, Grants Pass, OR 97526</w:t>
      </w:r>
    </w:p>
    <w:p w:rsidR="0082467D" w:rsidRDefault="0082467D" w:rsidP="0082467D">
      <w:r w:rsidRPr="00C03336">
        <w:rPr>
          <w:b/>
          <w:bCs/>
        </w:rPr>
        <w:t>Phone:</w:t>
      </w:r>
      <w:r w:rsidR="00D94024">
        <w:rPr>
          <w:b/>
          <w:bCs/>
        </w:rPr>
        <w:t xml:space="preserve"> </w:t>
      </w:r>
      <w:hyperlink r:id="rId21" w:tooltip="Call via Hangouts" w:history="1">
        <w:r w:rsidRPr="0082467D">
          <w:t>(541) 476-1117</w:t>
        </w:r>
      </w:hyperlink>
    </w:p>
    <w:p w:rsidR="004D07EB" w:rsidRDefault="004D07EB" w:rsidP="004D07EB">
      <w:pPr>
        <w:pStyle w:val="ListParagraph"/>
        <w:numPr>
          <w:ilvl w:val="0"/>
          <w:numId w:val="16"/>
        </w:numPr>
      </w:pPr>
      <w:r>
        <w:t>Easy access from south exit (55). Straight shot to GPHS in the morning.</w:t>
      </w:r>
    </w:p>
    <w:p w:rsidR="004D07EB" w:rsidRDefault="004D07EB" w:rsidP="004D07EB">
      <w:pPr>
        <w:pStyle w:val="ListParagraph"/>
        <w:numPr>
          <w:ilvl w:val="0"/>
          <w:numId w:val="16"/>
        </w:numPr>
      </w:pPr>
      <w:r>
        <w:t>Walking distance to Taco Bell, Carl’s Jr. and Walmart</w:t>
      </w:r>
    </w:p>
    <w:p w:rsidR="004D07EB" w:rsidRDefault="004D07EB" w:rsidP="00F46CFF">
      <w:pPr>
        <w:pStyle w:val="ListParagraph"/>
        <w:numPr>
          <w:ilvl w:val="0"/>
          <w:numId w:val="16"/>
        </w:numPr>
      </w:pPr>
      <w:r>
        <w:t>Breakfast</w:t>
      </w:r>
    </w:p>
    <w:p w:rsidR="00F46CFF" w:rsidRDefault="00F46CFF" w:rsidP="0082467D">
      <w:pPr>
        <w:rPr>
          <w:b/>
        </w:rPr>
      </w:pPr>
    </w:p>
    <w:p w:rsidR="0082467D" w:rsidRPr="00AE2872" w:rsidRDefault="0082467D" w:rsidP="0082467D">
      <w:pPr>
        <w:rPr>
          <w:b/>
        </w:rPr>
      </w:pPr>
      <w:r>
        <w:rPr>
          <w:b/>
        </w:rPr>
        <w:t>Holiday Inn Express</w:t>
      </w:r>
      <w:r w:rsidRPr="00AE2872">
        <w:rPr>
          <w:b/>
        </w:rPr>
        <w:t xml:space="preserve"> Grants Pass</w:t>
      </w:r>
    </w:p>
    <w:p w:rsidR="0082467D" w:rsidRPr="00AE2872" w:rsidRDefault="0082467D" w:rsidP="0082467D">
      <w:r w:rsidRPr="00AE2872">
        <w:rPr>
          <w:b/>
          <w:bCs/>
        </w:rPr>
        <w:t>Address:</w:t>
      </w:r>
      <w:r w:rsidRPr="00AE2872">
        <w:t> </w:t>
      </w:r>
      <w:r>
        <w:t xml:space="preserve">105 NE </w:t>
      </w:r>
      <w:proofErr w:type="spellStart"/>
      <w:r>
        <w:t>Agness</w:t>
      </w:r>
      <w:proofErr w:type="spellEnd"/>
      <w:r>
        <w:t xml:space="preserve"> Avenue</w:t>
      </w:r>
      <w:r w:rsidRPr="00AE2872">
        <w:t>, Grants Pass, OR 97526</w:t>
      </w:r>
    </w:p>
    <w:p w:rsidR="0082467D" w:rsidRPr="00AE2872" w:rsidRDefault="0082467D" w:rsidP="0082467D">
      <w:r w:rsidRPr="00AE2872">
        <w:rPr>
          <w:b/>
          <w:bCs/>
        </w:rPr>
        <w:t>Phone:</w:t>
      </w:r>
      <w:r w:rsidR="00D94024">
        <w:rPr>
          <w:b/>
          <w:bCs/>
        </w:rPr>
        <w:t xml:space="preserve"> </w:t>
      </w:r>
      <w:hyperlink r:id="rId22" w:tooltip="Call via Hangouts" w:history="1">
        <w:r w:rsidRPr="0082467D">
          <w:t>(541) 471-6144</w:t>
        </w:r>
      </w:hyperlink>
    </w:p>
    <w:p w:rsidR="004D07EB" w:rsidRDefault="004D07EB" w:rsidP="004D07EB">
      <w:pPr>
        <w:pStyle w:val="ListParagraph"/>
        <w:numPr>
          <w:ilvl w:val="0"/>
          <w:numId w:val="16"/>
        </w:numPr>
      </w:pPr>
      <w:r>
        <w:t>Easy access from south exit (55). Straight shot to GPHS in the morning.</w:t>
      </w:r>
    </w:p>
    <w:p w:rsidR="004D07EB" w:rsidRDefault="004D07EB" w:rsidP="004D07EB">
      <w:pPr>
        <w:pStyle w:val="ListParagraph"/>
        <w:numPr>
          <w:ilvl w:val="0"/>
          <w:numId w:val="16"/>
        </w:numPr>
      </w:pPr>
      <w:r>
        <w:t>Walking distance to Taco Bell, Carl’s Jr. and Walmart</w:t>
      </w:r>
    </w:p>
    <w:p w:rsidR="004D07EB" w:rsidRDefault="004D07EB" w:rsidP="004D07EB">
      <w:pPr>
        <w:pStyle w:val="ListParagraph"/>
        <w:numPr>
          <w:ilvl w:val="0"/>
          <w:numId w:val="16"/>
        </w:numPr>
      </w:pPr>
      <w:r>
        <w:t>Breakfast</w:t>
      </w:r>
    </w:p>
    <w:p w:rsidR="00F46CFF" w:rsidRDefault="00F46CFF" w:rsidP="0082467D">
      <w:pPr>
        <w:rPr>
          <w:b/>
        </w:rPr>
      </w:pPr>
    </w:p>
    <w:p w:rsidR="0082467D" w:rsidRPr="00AE2872" w:rsidRDefault="0082467D" w:rsidP="0082467D">
      <w:pPr>
        <w:rPr>
          <w:b/>
        </w:rPr>
      </w:pPr>
      <w:r>
        <w:rPr>
          <w:b/>
        </w:rPr>
        <w:t>Redwood Motel</w:t>
      </w:r>
    </w:p>
    <w:p w:rsidR="0082467D" w:rsidRPr="00AE2872" w:rsidRDefault="0082467D" w:rsidP="0082467D">
      <w:r w:rsidRPr="00AE2872">
        <w:rPr>
          <w:b/>
          <w:bCs/>
        </w:rPr>
        <w:t>Address:</w:t>
      </w:r>
      <w:r w:rsidRPr="00AE2872">
        <w:t> </w:t>
      </w:r>
      <w:r>
        <w:t>815 Northwest 6</w:t>
      </w:r>
      <w:r w:rsidRPr="0082467D">
        <w:rPr>
          <w:vertAlign w:val="superscript"/>
        </w:rPr>
        <w:t>th</w:t>
      </w:r>
      <w:r>
        <w:t xml:space="preserve"> Street</w:t>
      </w:r>
      <w:r w:rsidRPr="00AE2872">
        <w:t>, Grants Pass, OR 97526</w:t>
      </w:r>
    </w:p>
    <w:p w:rsidR="0082467D" w:rsidRDefault="0082467D" w:rsidP="0082467D">
      <w:r w:rsidRPr="00AE2872">
        <w:rPr>
          <w:b/>
          <w:bCs/>
        </w:rPr>
        <w:t>Phon</w:t>
      </w:r>
      <w:r>
        <w:rPr>
          <w:b/>
          <w:bCs/>
        </w:rPr>
        <w:t>e:</w:t>
      </w:r>
      <w:r>
        <w:t xml:space="preserve"> (541) 476-0878</w:t>
      </w:r>
      <w:r w:rsidRPr="00AE2872">
        <w:t xml:space="preserve"> </w:t>
      </w:r>
    </w:p>
    <w:p w:rsidR="0082467D" w:rsidRDefault="0082467D" w:rsidP="0082467D">
      <w:pPr>
        <w:pStyle w:val="ListParagraph"/>
        <w:numPr>
          <w:ilvl w:val="0"/>
          <w:numId w:val="15"/>
        </w:numPr>
      </w:pPr>
      <w:r>
        <w:t>Closest place to the high school (literally 1 block away)</w:t>
      </w:r>
    </w:p>
    <w:p w:rsidR="00A353DB" w:rsidRDefault="00A353DB" w:rsidP="0082467D">
      <w:pPr>
        <w:pStyle w:val="ListParagraph"/>
        <w:numPr>
          <w:ilvl w:val="0"/>
          <w:numId w:val="15"/>
        </w:numPr>
      </w:pPr>
      <w:r>
        <w:t>Near downtown and good non-fast food dining options.</w:t>
      </w:r>
    </w:p>
    <w:p w:rsidR="00C03336" w:rsidRDefault="00C03336" w:rsidP="00BF2F75">
      <w:pPr>
        <w:rPr>
          <w:rFonts w:asciiTheme="minorHAnsi" w:hAnsiTheme="minorHAnsi" w:cs="Latha"/>
        </w:rPr>
      </w:pPr>
    </w:p>
    <w:p w:rsidR="00B76CED" w:rsidRPr="006D11ED" w:rsidRDefault="00B76CED" w:rsidP="00B76CED">
      <w:pPr>
        <w:jc w:val="center"/>
        <w:rPr>
          <w:rFonts w:asciiTheme="minorHAnsi" w:hAnsiTheme="minorHAnsi" w:cs="Latha"/>
          <w:b/>
          <w:sz w:val="40"/>
          <w:szCs w:val="40"/>
        </w:rPr>
      </w:pPr>
      <w:r>
        <w:rPr>
          <w:rFonts w:asciiTheme="minorHAnsi" w:hAnsiTheme="minorHAnsi" w:cs="Latha"/>
        </w:rPr>
        <w:br w:type="column"/>
      </w:r>
      <w:bookmarkStart w:id="0" w:name="_GoBack"/>
      <w:r w:rsidRPr="006D11ED">
        <w:rPr>
          <w:rFonts w:asciiTheme="minorHAnsi" w:hAnsiTheme="minorHAnsi" w:cs="Latha"/>
          <w:b/>
          <w:sz w:val="40"/>
          <w:szCs w:val="40"/>
        </w:rPr>
        <w:lastRenderedPageBreak/>
        <w:t xml:space="preserve">Logan Will </w:t>
      </w:r>
      <w:r>
        <w:rPr>
          <w:rFonts w:asciiTheme="minorHAnsi" w:hAnsiTheme="minorHAnsi" w:cs="Latha"/>
          <w:b/>
          <w:sz w:val="40"/>
          <w:szCs w:val="40"/>
        </w:rPr>
        <w:t xml:space="preserve">Ultimate Challenge </w:t>
      </w:r>
      <w:r w:rsidR="00FA1A1F">
        <w:rPr>
          <w:rFonts w:asciiTheme="minorHAnsi" w:hAnsiTheme="minorHAnsi" w:cs="Latha"/>
          <w:b/>
          <w:sz w:val="40"/>
          <w:szCs w:val="40"/>
        </w:rPr>
        <w:t>2017</w:t>
      </w:r>
    </w:p>
    <w:p w:rsidR="00B76CED" w:rsidRPr="006D11ED" w:rsidRDefault="00B76CED" w:rsidP="00B76CED">
      <w:pPr>
        <w:jc w:val="center"/>
        <w:rPr>
          <w:rFonts w:asciiTheme="minorHAnsi" w:hAnsiTheme="minorHAnsi" w:cs="Latha"/>
          <w:b/>
          <w:sz w:val="40"/>
          <w:szCs w:val="40"/>
          <w:vertAlign w:val="superscript"/>
        </w:rPr>
      </w:pPr>
      <w:r w:rsidRPr="006D11ED">
        <w:rPr>
          <w:rFonts w:asciiTheme="minorHAnsi" w:hAnsiTheme="minorHAnsi" w:cs="Latha"/>
          <w:b/>
          <w:sz w:val="40"/>
          <w:szCs w:val="40"/>
          <w:vertAlign w:val="superscript"/>
        </w:rPr>
        <w:t>Hosted by North Valley High School and Grants Pass High</w:t>
      </w:r>
    </w:p>
    <w:p w:rsidR="00B76CED" w:rsidRPr="006D11ED" w:rsidRDefault="00FA1A1F" w:rsidP="00B76CED">
      <w:pPr>
        <w:jc w:val="center"/>
        <w:rPr>
          <w:rFonts w:asciiTheme="minorHAnsi" w:hAnsiTheme="minorHAnsi" w:cs="Latha"/>
          <w:b/>
          <w:sz w:val="40"/>
          <w:szCs w:val="40"/>
          <w:vertAlign w:val="superscript"/>
        </w:rPr>
      </w:pPr>
      <w:r>
        <w:rPr>
          <w:rFonts w:asciiTheme="minorHAnsi" w:hAnsiTheme="minorHAnsi" w:cs="Latha"/>
          <w:b/>
          <w:sz w:val="40"/>
          <w:szCs w:val="40"/>
          <w:vertAlign w:val="superscript"/>
        </w:rPr>
        <w:t>February 17-18, 2017</w:t>
      </w:r>
      <w:r w:rsidR="00B76CED" w:rsidRPr="006D11ED">
        <w:rPr>
          <w:rFonts w:asciiTheme="minorHAnsi" w:hAnsiTheme="minorHAnsi" w:cs="Latha"/>
          <w:b/>
          <w:sz w:val="40"/>
          <w:szCs w:val="40"/>
          <w:vertAlign w:val="superscript"/>
        </w:rPr>
        <w:t xml:space="preserve"> at Grants Pass High</w:t>
      </w:r>
    </w:p>
    <w:p w:rsidR="00B76CED" w:rsidRPr="006D11ED" w:rsidRDefault="00B76CED" w:rsidP="00B76CED">
      <w:pPr>
        <w:spacing w:after="120"/>
        <w:rPr>
          <w:rFonts w:asciiTheme="minorHAnsi" w:hAnsiTheme="minorHAnsi" w:cs="Latha"/>
          <w:b/>
          <w:bCs/>
          <w:color w:val="000000"/>
        </w:rPr>
      </w:pPr>
      <w:r w:rsidRPr="006D11ED">
        <w:rPr>
          <w:rFonts w:asciiTheme="minorHAnsi" w:hAnsiTheme="minorHAnsi" w:cs="Latha"/>
          <w:b/>
          <w:bCs/>
          <w:color w:val="000000"/>
        </w:rPr>
        <w:t>Patterns:</w:t>
      </w:r>
    </w:p>
    <w:p w:rsidR="00B76CED" w:rsidRPr="006D11ED" w:rsidRDefault="00B76CED" w:rsidP="00B76CED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 xml:space="preserve">Debate: </w:t>
      </w:r>
      <w:proofErr w:type="spellStart"/>
      <w:r w:rsidRPr="006D11ED">
        <w:rPr>
          <w:rFonts w:asciiTheme="minorHAnsi" w:hAnsiTheme="minorHAnsi" w:cs="Latha"/>
          <w:color w:val="000000"/>
        </w:rPr>
        <w:t>Parli</w:t>
      </w:r>
      <w:proofErr w:type="spellEnd"/>
      <w:r w:rsidRPr="006D11ED">
        <w:rPr>
          <w:rFonts w:asciiTheme="minorHAnsi" w:hAnsiTheme="minorHAnsi" w:cs="Latha"/>
          <w:color w:val="000000"/>
        </w:rPr>
        <w:t xml:space="preserve">, Public Forum and LD </w:t>
      </w:r>
    </w:p>
    <w:p w:rsidR="00B76CED" w:rsidRPr="006D11ED" w:rsidRDefault="00B76CED" w:rsidP="00B76CED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 xml:space="preserve">Pattern A: </w:t>
      </w:r>
      <w:r w:rsidR="008C3DE9">
        <w:rPr>
          <w:rFonts w:asciiTheme="minorHAnsi" w:hAnsiTheme="minorHAnsi" w:cs="Latha"/>
          <w:color w:val="000000"/>
        </w:rPr>
        <w:t>Prose, Radio, Poetry, Impromptu, Duo, Extemp Prep</w:t>
      </w:r>
    </w:p>
    <w:p w:rsidR="00B76CED" w:rsidRPr="006D11ED" w:rsidRDefault="00B76CED" w:rsidP="00B76CED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 xml:space="preserve">Pattern B: </w:t>
      </w:r>
      <w:r w:rsidR="008C3DE9">
        <w:rPr>
          <w:rFonts w:asciiTheme="minorHAnsi" w:hAnsiTheme="minorHAnsi" w:cs="Latha"/>
          <w:color w:val="000000"/>
        </w:rPr>
        <w:t>ADS, Expos, Extemp, D.I., H.I., Oratory, P.O.I., Big Question</w:t>
      </w:r>
    </w:p>
    <w:p w:rsidR="00B76CED" w:rsidRPr="006D11ED" w:rsidRDefault="00B76CED" w:rsidP="00B76CED">
      <w:pPr>
        <w:spacing w:after="120"/>
        <w:rPr>
          <w:rFonts w:asciiTheme="minorHAnsi" w:hAnsiTheme="minorHAnsi" w:cs="Latha"/>
          <w:b/>
          <w:bCs/>
          <w:color w:val="000000"/>
        </w:rPr>
      </w:pPr>
      <w:r w:rsidRPr="006D11ED">
        <w:rPr>
          <w:rFonts w:asciiTheme="minorHAnsi" w:hAnsiTheme="minorHAnsi" w:cs="Latha"/>
          <w:b/>
          <w:bCs/>
          <w:color w:val="000000"/>
        </w:rPr>
        <w:t>Schedule:</w:t>
      </w:r>
    </w:p>
    <w:p w:rsidR="00B76CED" w:rsidRDefault="00B76CED" w:rsidP="00B76CED">
      <w:pPr>
        <w:spacing w:after="120"/>
        <w:ind w:left="720"/>
        <w:rPr>
          <w:rFonts w:asciiTheme="minorHAnsi" w:hAnsiTheme="minorHAnsi" w:cs="Latha"/>
          <w:b/>
          <w:bCs/>
          <w:color w:val="000000"/>
        </w:rPr>
      </w:pPr>
      <w:r>
        <w:rPr>
          <w:rFonts w:asciiTheme="minorHAnsi" w:hAnsiTheme="minorHAnsi" w:cs="Latha"/>
          <w:b/>
          <w:bCs/>
          <w:color w:val="000000"/>
        </w:rPr>
        <w:t>Friday:</w:t>
      </w:r>
    </w:p>
    <w:p w:rsidR="00B76CED" w:rsidRDefault="00B76CED" w:rsidP="00B76CED">
      <w:pPr>
        <w:spacing w:after="120"/>
        <w:ind w:left="1440"/>
        <w:rPr>
          <w:rFonts w:asciiTheme="minorHAnsi" w:hAnsiTheme="minorHAnsi" w:cs="Latha"/>
          <w:bCs/>
          <w:color w:val="000000"/>
        </w:rPr>
      </w:pPr>
      <w:r>
        <w:rPr>
          <w:rFonts w:asciiTheme="minorHAnsi" w:hAnsiTheme="minorHAnsi" w:cs="Latha"/>
          <w:bCs/>
          <w:color w:val="000000"/>
        </w:rPr>
        <w:t>3:45</w:t>
      </w:r>
      <w:r>
        <w:rPr>
          <w:rFonts w:asciiTheme="minorHAnsi" w:hAnsiTheme="minorHAnsi" w:cs="Latha"/>
          <w:bCs/>
          <w:color w:val="000000"/>
        </w:rPr>
        <w:tab/>
      </w:r>
      <w:r>
        <w:rPr>
          <w:rFonts w:asciiTheme="minorHAnsi" w:hAnsiTheme="minorHAnsi" w:cs="Latha"/>
          <w:bCs/>
          <w:color w:val="000000"/>
        </w:rPr>
        <w:tab/>
        <w:t>Registration and Ultimate Challengers’ Meeting</w:t>
      </w:r>
    </w:p>
    <w:p w:rsidR="00B76CED" w:rsidRDefault="00B76CED" w:rsidP="00B76CED">
      <w:pPr>
        <w:spacing w:after="120"/>
        <w:ind w:left="1440"/>
        <w:rPr>
          <w:rFonts w:asciiTheme="minorHAnsi" w:hAnsiTheme="minorHAnsi" w:cs="Latha"/>
          <w:bCs/>
          <w:color w:val="000000"/>
        </w:rPr>
      </w:pPr>
      <w:r>
        <w:rPr>
          <w:rFonts w:asciiTheme="minorHAnsi" w:hAnsiTheme="minorHAnsi" w:cs="Latha"/>
          <w:bCs/>
          <w:color w:val="000000"/>
        </w:rPr>
        <w:t>4:00</w:t>
      </w:r>
      <w:r>
        <w:rPr>
          <w:rFonts w:asciiTheme="minorHAnsi" w:hAnsiTheme="minorHAnsi" w:cs="Latha"/>
          <w:bCs/>
          <w:color w:val="000000"/>
        </w:rPr>
        <w:tab/>
      </w:r>
      <w:r>
        <w:rPr>
          <w:rFonts w:asciiTheme="minorHAnsi" w:hAnsiTheme="minorHAnsi" w:cs="Latha"/>
          <w:bCs/>
          <w:color w:val="000000"/>
        </w:rPr>
        <w:tab/>
        <w:t>Debate Round 1</w:t>
      </w:r>
    </w:p>
    <w:p w:rsidR="00B76CED" w:rsidRDefault="00B76CED" w:rsidP="00B76CED">
      <w:pPr>
        <w:spacing w:after="120"/>
        <w:ind w:left="1440"/>
        <w:rPr>
          <w:rFonts w:asciiTheme="minorHAnsi" w:hAnsiTheme="minorHAnsi" w:cs="Latha"/>
          <w:bCs/>
          <w:color w:val="000000"/>
        </w:rPr>
      </w:pPr>
      <w:r>
        <w:rPr>
          <w:rFonts w:asciiTheme="minorHAnsi" w:hAnsiTheme="minorHAnsi" w:cs="Latha"/>
          <w:bCs/>
          <w:color w:val="000000"/>
        </w:rPr>
        <w:t>5:30</w:t>
      </w:r>
      <w:r>
        <w:rPr>
          <w:rFonts w:asciiTheme="minorHAnsi" w:hAnsiTheme="minorHAnsi" w:cs="Latha"/>
          <w:bCs/>
          <w:color w:val="000000"/>
        </w:rPr>
        <w:tab/>
      </w:r>
      <w:r>
        <w:rPr>
          <w:rFonts w:asciiTheme="minorHAnsi" w:hAnsiTheme="minorHAnsi" w:cs="Latha"/>
          <w:bCs/>
          <w:color w:val="000000"/>
        </w:rPr>
        <w:tab/>
        <w:t>Debate Round 2</w:t>
      </w:r>
    </w:p>
    <w:p w:rsidR="00B76CED" w:rsidRDefault="00B76CED" w:rsidP="00B76CED">
      <w:pPr>
        <w:spacing w:after="120"/>
        <w:ind w:left="1440"/>
        <w:rPr>
          <w:rFonts w:asciiTheme="minorHAnsi" w:hAnsiTheme="minorHAnsi" w:cs="Latha"/>
          <w:bCs/>
          <w:color w:val="000000"/>
        </w:rPr>
      </w:pPr>
      <w:r>
        <w:rPr>
          <w:rFonts w:asciiTheme="minorHAnsi" w:hAnsiTheme="minorHAnsi" w:cs="Latha"/>
          <w:bCs/>
          <w:color w:val="000000"/>
        </w:rPr>
        <w:t>7:00</w:t>
      </w:r>
      <w:r>
        <w:rPr>
          <w:rFonts w:asciiTheme="minorHAnsi" w:hAnsiTheme="minorHAnsi" w:cs="Latha"/>
          <w:bCs/>
          <w:color w:val="000000"/>
        </w:rPr>
        <w:tab/>
      </w:r>
      <w:r>
        <w:rPr>
          <w:rFonts w:asciiTheme="minorHAnsi" w:hAnsiTheme="minorHAnsi" w:cs="Latha"/>
          <w:bCs/>
          <w:color w:val="000000"/>
        </w:rPr>
        <w:tab/>
        <w:t xml:space="preserve">Round 1 – A </w:t>
      </w:r>
    </w:p>
    <w:p w:rsidR="00B76CED" w:rsidRPr="009057E0" w:rsidRDefault="00B76CED" w:rsidP="00B76CED">
      <w:pPr>
        <w:spacing w:after="120"/>
        <w:ind w:left="720"/>
        <w:rPr>
          <w:rFonts w:asciiTheme="minorHAnsi" w:hAnsiTheme="minorHAnsi" w:cs="Latha"/>
          <w:b/>
          <w:bCs/>
          <w:color w:val="000000"/>
        </w:rPr>
      </w:pPr>
      <w:r>
        <w:rPr>
          <w:rFonts w:asciiTheme="minorHAnsi" w:hAnsiTheme="minorHAnsi" w:cs="Latha"/>
          <w:b/>
          <w:bCs/>
          <w:color w:val="000000"/>
        </w:rPr>
        <w:t>Saturday:</w:t>
      </w:r>
    </w:p>
    <w:p w:rsidR="00B76CED" w:rsidRDefault="00B76CED" w:rsidP="00B76CED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7:45</w:t>
      </w:r>
      <w:r w:rsidR="00D14D7E">
        <w:rPr>
          <w:rFonts w:asciiTheme="minorHAnsi" w:hAnsiTheme="minorHAnsi" w:cs="Latha"/>
          <w:color w:val="000000"/>
        </w:rPr>
        <w:tab/>
      </w:r>
      <w:r w:rsidR="00D14D7E">
        <w:rPr>
          <w:rFonts w:asciiTheme="minorHAnsi" w:hAnsiTheme="minorHAnsi" w:cs="Latha"/>
          <w:color w:val="000000"/>
        </w:rPr>
        <w:tab/>
        <w:t>Judge</w:t>
      </w:r>
      <w:r w:rsidRPr="006D11ED">
        <w:rPr>
          <w:rFonts w:asciiTheme="minorHAnsi" w:hAnsiTheme="minorHAnsi" w:cs="Latha"/>
          <w:color w:val="000000"/>
        </w:rPr>
        <w:t>s</w:t>
      </w:r>
      <w:r w:rsidR="00D14D7E">
        <w:rPr>
          <w:rFonts w:asciiTheme="minorHAnsi" w:hAnsiTheme="minorHAnsi" w:cs="Latha"/>
          <w:color w:val="000000"/>
        </w:rPr>
        <w:t>’</w:t>
      </w:r>
      <w:r w:rsidRPr="006D11ED">
        <w:rPr>
          <w:rFonts w:asciiTheme="minorHAnsi" w:hAnsiTheme="minorHAnsi" w:cs="Latha"/>
          <w:color w:val="000000"/>
        </w:rPr>
        <w:t xml:space="preserve"> Briefing</w:t>
      </w:r>
    </w:p>
    <w:p w:rsidR="00B76CED" w:rsidRPr="006D11ED" w:rsidRDefault="00B76CED" w:rsidP="00B76CED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7:45</w:t>
      </w:r>
      <w:r>
        <w:rPr>
          <w:rFonts w:asciiTheme="minorHAnsi" w:hAnsiTheme="minorHAnsi" w:cs="Latha"/>
          <w:color w:val="000000"/>
        </w:rPr>
        <w:tab/>
      </w:r>
      <w:r>
        <w:rPr>
          <w:rFonts w:asciiTheme="minorHAnsi" w:hAnsiTheme="minorHAnsi" w:cs="Latha"/>
          <w:color w:val="000000"/>
        </w:rPr>
        <w:tab/>
        <w:t>Extemp Draw</w:t>
      </w:r>
    </w:p>
    <w:p w:rsidR="00B76CED" w:rsidRPr="006D11ED" w:rsidRDefault="00B76CED" w:rsidP="00B76CED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8:15</w:t>
      </w:r>
      <w:r>
        <w:rPr>
          <w:rFonts w:asciiTheme="minorHAnsi" w:hAnsiTheme="minorHAnsi" w:cs="Latha"/>
          <w:color w:val="000000"/>
        </w:rPr>
        <w:tab/>
      </w:r>
      <w:r>
        <w:rPr>
          <w:rFonts w:asciiTheme="minorHAnsi" w:hAnsiTheme="minorHAnsi" w:cs="Latha"/>
          <w:color w:val="000000"/>
        </w:rPr>
        <w:tab/>
        <w:t xml:space="preserve">Round 1 – B </w:t>
      </w:r>
    </w:p>
    <w:p w:rsidR="00B76CED" w:rsidRPr="006D11ED" w:rsidRDefault="00B76CED" w:rsidP="00B76CED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9:</w:t>
      </w:r>
      <w:r w:rsidR="004039A8">
        <w:rPr>
          <w:rFonts w:asciiTheme="minorHAnsi" w:hAnsiTheme="minorHAnsi" w:cs="Latha"/>
          <w:color w:val="000000"/>
        </w:rPr>
        <w:t>30</w:t>
      </w:r>
      <w:r>
        <w:rPr>
          <w:rFonts w:asciiTheme="minorHAnsi" w:hAnsiTheme="minorHAnsi" w:cs="Latha"/>
          <w:color w:val="000000"/>
        </w:rPr>
        <w:tab/>
      </w:r>
      <w:r>
        <w:rPr>
          <w:rFonts w:asciiTheme="minorHAnsi" w:hAnsiTheme="minorHAnsi" w:cs="Latha"/>
          <w:color w:val="000000"/>
        </w:rPr>
        <w:tab/>
        <w:t xml:space="preserve">Round 2 – A </w:t>
      </w:r>
    </w:p>
    <w:p w:rsidR="00B76CED" w:rsidRPr="006D11ED" w:rsidRDefault="004039A8" w:rsidP="00B76CED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10:45</w:t>
      </w:r>
      <w:r w:rsidR="00B76CED" w:rsidRPr="006D11ED">
        <w:rPr>
          <w:rFonts w:asciiTheme="minorHAnsi" w:hAnsiTheme="minorHAnsi" w:cs="Latha"/>
          <w:color w:val="000000"/>
        </w:rPr>
        <w:tab/>
      </w:r>
      <w:r w:rsidR="00B76CED" w:rsidRPr="006D11ED">
        <w:rPr>
          <w:rFonts w:asciiTheme="minorHAnsi" w:hAnsiTheme="minorHAnsi" w:cs="Latha"/>
          <w:color w:val="000000"/>
        </w:rPr>
        <w:tab/>
      </w:r>
      <w:r w:rsidR="00B76CED">
        <w:rPr>
          <w:rFonts w:asciiTheme="minorHAnsi" w:hAnsiTheme="minorHAnsi" w:cs="Latha"/>
          <w:color w:val="000000"/>
        </w:rPr>
        <w:t>Debate Round 3</w:t>
      </w:r>
    </w:p>
    <w:p w:rsidR="00B76CED" w:rsidRPr="006D11ED" w:rsidRDefault="004039A8" w:rsidP="00B76CED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12:00</w:t>
      </w:r>
      <w:r w:rsidR="00B76CED">
        <w:rPr>
          <w:rFonts w:asciiTheme="minorHAnsi" w:hAnsiTheme="minorHAnsi" w:cs="Latha"/>
          <w:color w:val="000000"/>
        </w:rPr>
        <w:tab/>
      </w:r>
      <w:r w:rsidR="00B76CED">
        <w:rPr>
          <w:rFonts w:asciiTheme="minorHAnsi" w:hAnsiTheme="minorHAnsi" w:cs="Latha"/>
          <w:color w:val="000000"/>
        </w:rPr>
        <w:tab/>
        <w:t xml:space="preserve">Round 2 – B </w:t>
      </w:r>
      <w:r>
        <w:rPr>
          <w:rFonts w:asciiTheme="minorHAnsi" w:hAnsiTheme="minorHAnsi" w:cs="Latha"/>
          <w:color w:val="000000"/>
        </w:rPr>
        <w:t>(extemp draw at 11:45 or ASAP)</w:t>
      </w:r>
    </w:p>
    <w:p w:rsidR="00B76CED" w:rsidRPr="006D11ED" w:rsidRDefault="004039A8" w:rsidP="00B76CED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1:15</w:t>
      </w:r>
      <w:r w:rsidR="00B76CED">
        <w:rPr>
          <w:rFonts w:asciiTheme="minorHAnsi" w:hAnsiTheme="minorHAnsi" w:cs="Latha"/>
          <w:color w:val="000000"/>
        </w:rPr>
        <w:tab/>
      </w:r>
      <w:r w:rsidR="00B76CED">
        <w:rPr>
          <w:rFonts w:asciiTheme="minorHAnsi" w:hAnsiTheme="minorHAnsi" w:cs="Latha"/>
          <w:color w:val="000000"/>
        </w:rPr>
        <w:tab/>
        <w:t xml:space="preserve">Round 3 – A </w:t>
      </w:r>
    </w:p>
    <w:p w:rsidR="00B76CED" w:rsidRPr="006D11ED" w:rsidRDefault="004039A8" w:rsidP="00B76CED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2:30</w:t>
      </w:r>
      <w:r>
        <w:rPr>
          <w:rFonts w:asciiTheme="minorHAnsi" w:hAnsiTheme="minorHAnsi" w:cs="Latha"/>
          <w:color w:val="000000"/>
        </w:rPr>
        <w:tab/>
      </w:r>
      <w:r w:rsidR="00B76CED" w:rsidRPr="006D11ED">
        <w:rPr>
          <w:rFonts w:asciiTheme="minorHAnsi" w:hAnsiTheme="minorHAnsi" w:cs="Latha"/>
          <w:color w:val="000000"/>
        </w:rPr>
        <w:tab/>
      </w:r>
      <w:r w:rsidR="00B76CED">
        <w:rPr>
          <w:rFonts w:asciiTheme="minorHAnsi" w:hAnsiTheme="minorHAnsi" w:cs="Latha"/>
          <w:color w:val="000000"/>
        </w:rPr>
        <w:t>Debate Round 4 (possible hidden semi-finals</w:t>
      </w:r>
      <w:r>
        <w:rPr>
          <w:rFonts w:asciiTheme="minorHAnsi" w:hAnsiTheme="minorHAnsi" w:cs="Latha"/>
          <w:color w:val="000000"/>
        </w:rPr>
        <w:t>, extemp draw at 3:30 or ASAP</w:t>
      </w:r>
      <w:r w:rsidR="00B76CED">
        <w:rPr>
          <w:rFonts w:asciiTheme="minorHAnsi" w:hAnsiTheme="minorHAnsi" w:cs="Latha"/>
          <w:color w:val="000000"/>
        </w:rPr>
        <w:t>)</w:t>
      </w:r>
    </w:p>
    <w:p w:rsidR="00B76CED" w:rsidRPr="006D11ED" w:rsidRDefault="004039A8" w:rsidP="00B76CED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3:45</w:t>
      </w:r>
      <w:r w:rsidR="00B76CED">
        <w:rPr>
          <w:rFonts w:asciiTheme="minorHAnsi" w:hAnsiTheme="minorHAnsi" w:cs="Latha"/>
          <w:color w:val="000000"/>
        </w:rPr>
        <w:tab/>
      </w:r>
      <w:r w:rsidR="00B76CED">
        <w:rPr>
          <w:rFonts w:asciiTheme="minorHAnsi" w:hAnsiTheme="minorHAnsi" w:cs="Latha"/>
          <w:color w:val="000000"/>
        </w:rPr>
        <w:tab/>
        <w:t xml:space="preserve">Round 3 – B </w:t>
      </w:r>
    </w:p>
    <w:p w:rsidR="00B76CED" w:rsidRPr="006D11ED" w:rsidRDefault="004039A8" w:rsidP="00B76CED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5:00</w:t>
      </w:r>
      <w:r w:rsidR="00B76CED">
        <w:rPr>
          <w:rFonts w:asciiTheme="minorHAnsi" w:hAnsiTheme="minorHAnsi" w:cs="Latha"/>
          <w:color w:val="000000"/>
        </w:rPr>
        <w:tab/>
      </w:r>
      <w:r w:rsidR="00B76CED">
        <w:rPr>
          <w:rFonts w:asciiTheme="minorHAnsi" w:hAnsiTheme="minorHAnsi" w:cs="Latha"/>
          <w:color w:val="000000"/>
        </w:rPr>
        <w:tab/>
        <w:t>Debate Finals</w:t>
      </w:r>
    </w:p>
    <w:p w:rsidR="00B76CED" w:rsidRPr="006D11ED" w:rsidRDefault="004039A8" w:rsidP="00B76CED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6</w:t>
      </w:r>
      <w:r w:rsidR="00B76CED" w:rsidRPr="006D11ED">
        <w:rPr>
          <w:rFonts w:asciiTheme="minorHAnsi" w:hAnsiTheme="minorHAnsi" w:cs="Latha"/>
          <w:color w:val="000000"/>
        </w:rPr>
        <w:t>:</w:t>
      </w:r>
      <w:r>
        <w:rPr>
          <w:rFonts w:asciiTheme="minorHAnsi" w:hAnsiTheme="minorHAnsi" w:cs="Latha"/>
          <w:color w:val="000000"/>
        </w:rPr>
        <w:t>00</w:t>
      </w:r>
      <w:r w:rsidR="00B76CED" w:rsidRPr="006D11ED">
        <w:rPr>
          <w:rFonts w:asciiTheme="minorHAnsi" w:hAnsiTheme="minorHAnsi" w:cs="Latha"/>
          <w:color w:val="000000"/>
        </w:rPr>
        <w:tab/>
      </w:r>
      <w:r w:rsidR="00B76CED" w:rsidRPr="006D11ED">
        <w:rPr>
          <w:rFonts w:asciiTheme="minorHAnsi" w:hAnsiTheme="minorHAnsi" w:cs="Latha"/>
          <w:color w:val="000000"/>
        </w:rPr>
        <w:tab/>
      </w:r>
      <w:r w:rsidR="00437032">
        <w:rPr>
          <w:rFonts w:asciiTheme="minorHAnsi" w:hAnsiTheme="minorHAnsi" w:cs="Latha"/>
          <w:color w:val="000000"/>
        </w:rPr>
        <w:t>IE Semi-finals</w:t>
      </w:r>
      <w:r w:rsidR="00B76CED">
        <w:rPr>
          <w:rFonts w:asciiTheme="minorHAnsi" w:hAnsiTheme="minorHAnsi" w:cs="Latha"/>
          <w:color w:val="000000"/>
        </w:rPr>
        <w:t xml:space="preserve"> </w:t>
      </w:r>
      <w:r w:rsidR="00437032">
        <w:rPr>
          <w:rFonts w:asciiTheme="minorHAnsi" w:hAnsiTheme="minorHAnsi" w:cs="Latha"/>
          <w:color w:val="000000"/>
        </w:rPr>
        <w:t>in Impromptu, Prose, Poetry, Ra</w:t>
      </w:r>
      <w:r>
        <w:rPr>
          <w:rFonts w:asciiTheme="minorHAnsi" w:hAnsiTheme="minorHAnsi" w:cs="Latha"/>
          <w:color w:val="000000"/>
        </w:rPr>
        <w:t xml:space="preserve">dio (possibly others if </w:t>
      </w:r>
      <w:r w:rsidR="00437032">
        <w:rPr>
          <w:rFonts w:asciiTheme="minorHAnsi" w:hAnsiTheme="minorHAnsi" w:cs="Latha"/>
          <w:color w:val="000000"/>
        </w:rPr>
        <w:t>warrant</w:t>
      </w:r>
      <w:r>
        <w:rPr>
          <w:rFonts w:asciiTheme="minorHAnsi" w:hAnsiTheme="minorHAnsi" w:cs="Latha"/>
          <w:color w:val="000000"/>
        </w:rPr>
        <w:t>ed</w:t>
      </w:r>
      <w:r w:rsidR="00D14D7E">
        <w:rPr>
          <w:rFonts w:asciiTheme="minorHAnsi" w:hAnsiTheme="minorHAnsi" w:cs="Latha"/>
          <w:color w:val="000000"/>
        </w:rPr>
        <w:t>)</w:t>
      </w:r>
    </w:p>
    <w:p w:rsidR="00B76CED" w:rsidRPr="006D11ED" w:rsidRDefault="004039A8" w:rsidP="00B76CED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7</w:t>
      </w:r>
      <w:r w:rsidR="00B76CED" w:rsidRPr="006D11ED">
        <w:rPr>
          <w:rFonts w:asciiTheme="minorHAnsi" w:hAnsiTheme="minorHAnsi" w:cs="Latha"/>
          <w:color w:val="000000"/>
        </w:rPr>
        <w:t>:</w:t>
      </w:r>
      <w:r>
        <w:rPr>
          <w:rFonts w:asciiTheme="minorHAnsi" w:hAnsiTheme="minorHAnsi" w:cs="Latha"/>
          <w:color w:val="000000"/>
        </w:rPr>
        <w:t>00</w:t>
      </w:r>
      <w:r w:rsidR="00B76CED" w:rsidRPr="006D11ED">
        <w:rPr>
          <w:rFonts w:asciiTheme="minorHAnsi" w:hAnsiTheme="minorHAnsi" w:cs="Latha"/>
          <w:color w:val="000000"/>
        </w:rPr>
        <w:tab/>
      </w:r>
      <w:r w:rsidR="00B76CED" w:rsidRPr="006D11ED">
        <w:rPr>
          <w:rFonts w:asciiTheme="minorHAnsi" w:hAnsiTheme="minorHAnsi" w:cs="Latha"/>
          <w:color w:val="000000"/>
        </w:rPr>
        <w:tab/>
      </w:r>
      <w:r w:rsidR="00B76CED">
        <w:rPr>
          <w:rFonts w:asciiTheme="minorHAnsi" w:hAnsiTheme="minorHAnsi" w:cs="Latha"/>
          <w:color w:val="000000"/>
        </w:rPr>
        <w:t>Finals: IE’s without Semi-finals</w:t>
      </w:r>
      <w:r>
        <w:rPr>
          <w:rFonts w:asciiTheme="minorHAnsi" w:hAnsiTheme="minorHAnsi" w:cs="Latha"/>
          <w:color w:val="000000"/>
        </w:rPr>
        <w:t xml:space="preserve"> (extemp draw at 6:45 or ASAP)</w:t>
      </w:r>
    </w:p>
    <w:p w:rsidR="00B76CED" w:rsidRPr="006D11ED" w:rsidRDefault="004039A8" w:rsidP="00B76CED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8:15</w:t>
      </w:r>
      <w:r w:rsidR="00B76CED">
        <w:rPr>
          <w:rFonts w:asciiTheme="minorHAnsi" w:hAnsiTheme="minorHAnsi" w:cs="Latha"/>
          <w:color w:val="000000"/>
        </w:rPr>
        <w:tab/>
      </w:r>
      <w:r w:rsidR="00B76CED">
        <w:rPr>
          <w:rFonts w:asciiTheme="minorHAnsi" w:hAnsiTheme="minorHAnsi" w:cs="Latha"/>
          <w:color w:val="000000"/>
        </w:rPr>
        <w:tab/>
        <w:t>Finals: IE’s with Semi-finals</w:t>
      </w:r>
    </w:p>
    <w:p w:rsidR="00B76CED" w:rsidRDefault="004039A8" w:rsidP="00B76CED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9</w:t>
      </w:r>
      <w:r w:rsidR="00B76CED">
        <w:rPr>
          <w:rFonts w:asciiTheme="minorHAnsi" w:hAnsiTheme="minorHAnsi" w:cs="Latha"/>
          <w:color w:val="000000"/>
        </w:rPr>
        <w:t>:</w:t>
      </w:r>
      <w:r>
        <w:rPr>
          <w:rFonts w:asciiTheme="minorHAnsi" w:hAnsiTheme="minorHAnsi" w:cs="Latha"/>
          <w:color w:val="000000"/>
        </w:rPr>
        <w:t>30</w:t>
      </w:r>
      <w:r w:rsidR="00B76CED" w:rsidRPr="006D11ED">
        <w:rPr>
          <w:rFonts w:asciiTheme="minorHAnsi" w:hAnsiTheme="minorHAnsi" w:cs="Latha"/>
          <w:color w:val="000000"/>
        </w:rPr>
        <w:tab/>
      </w:r>
      <w:r w:rsidR="00B76CED" w:rsidRPr="006D11ED">
        <w:rPr>
          <w:rFonts w:asciiTheme="minorHAnsi" w:hAnsiTheme="minorHAnsi" w:cs="Latha"/>
          <w:color w:val="000000"/>
        </w:rPr>
        <w:tab/>
      </w:r>
      <w:r w:rsidR="00B76CED">
        <w:rPr>
          <w:rFonts w:asciiTheme="minorHAnsi" w:hAnsiTheme="minorHAnsi" w:cs="Latha"/>
          <w:color w:val="000000"/>
        </w:rPr>
        <w:t>Awards (or ASAP) – in the commons</w:t>
      </w:r>
      <w:r w:rsidR="00B76CED" w:rsidRPr="006D11ED">
        <w:rPr>
          <w:rFonts w:asciiTheme="minorHAnsi" w:hAnsiTheme="minorHAnsi" w:cs="Latha"/>
          <w:color w:val="000000"/>
        </w:rPr>
        <w:t xml:space="preserve">  </w:t>
      </w:r>
    </w:p>
    <w:p w:rsidR="00B76CED" w:rsidRDefault="00B76CED" w:rsidP="00B76CED">
      <w:pPr>
        <w:spacing w:after="120"/>
        <w:ind w:left="720"/>
        <w:rPr>
          <w:rFonts w:asciiTheme="minorHAnsi" w:hAnsiTheme="minorHAnsi" w:cs="Latha"/>
          <w:color w:val="000000"/>
        </w:rPr>
      </w:pPr>
    </w:p>
    <w:p w:rsidR="00B76CED" w:rsidRDefault="00B76CED" w:rsidP="00B76CED">
      <w:pPr>
        <w:spacing w:after="120"/>
        <w:ind w:left="720"/>
        <w:rPr>
          <w:rFonts w:asciiTheme="minorHAnsi" w:hAnsiTheme="minorHAnsi" w:cs="Latha"/>
          <w:color w:val="000000"/>
        </w:rPr>
      </w:pPr>
    </w:p>
    <w:bookmarkEnd w:id="0"/>
    <w:p w:rsidR="00B76CED" w:rsidRPr="00B76CED" w:rsidRDefault="00B76CED" w:rsidP="00BF2F75"/>
    <w:sectPr w:rsidR="00B76CED" w:rsidRPr="00B76CED" w:rsidSect="00F46CFF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FFFFFFFF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FFFFFFF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FFFFFFF">
      <w:start w:val="1"/>
      <w:numFmt w:val="bullet"/>
      <w:lvlText w:val="■"/>
      <w:lvlJc w:val="right"/>
      <w:pPr>
        <w:tabs>
          <w:tab w:val="num" w:pos="2160"/>
        </w:tabs>
        <w:ind w:left="216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FFFFFFF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FFFFFFF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FFFFFFF">
      <w:start w:val="1"/>
      <w:numFmt w:val="bullet"/>
      <w:lvlText w:val="■"/>
      <w:lvlJc w:val="right"/>
      <w:pPr>
        <w:tabs>
          <w:tab w:val="num" w:pos="4320"/>
        </w:tabs>
        <w:ind w:left="432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FFFFFFF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FFFFFFFF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FFFFFFFF">
      <w:start w:val="1"/>
      <w:numFmt w:val="bullet"/>
      <w:lvlText w:val="■"/>
      <w:lvlJc w:val="right"/>
      <w:pPr>
        <w:tabs>
          <w:tab w:val="num" w:pos="6480"/>
        </w:tabs>
        <w:ind w:left="648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">
    <w:nsid w:val="001A098F"/>
    <w:multiLevelType w:val="hybridMultilevel"/>
    <w:tmpl w:val="86CA7ECA"/>
    <w:lvl w:ilvl="0" w:tplc="6B6685F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D331BF"/>
    <w:multiLevelType w:val="hybridMultilevel"/>
    <w:tmpl w:val="77E876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3263A1"/>
    <w:multiLevelType w:val="hybridMultilevel"/>
    <w:tmpl w:val="A5EA8556"/>
    <w:lvl w:ilvl="0" w:tplc="9448119E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061254"/>
    <w:multiLevelType w:val="hybridMultilevel"/>
    <w:tmpl w:val="FA2E65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077920"/>
    <w:multiLevelType w:val="hybridMultilevel"/>
    <w:tmpl w:val="0EA41A72"/>
    <w:lvl w:ilvl="0" w:tplc="6B6685F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B31189"/>
    <w:multiLevelType w:val="hybridMultilevel"/>
    <w:tmpl w:val="D2B6169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7D7113A"/>
    <w:multiLevelType w:val="hybridMultilevel"/>
    <w:tmpl w:val="37C27C56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8E0549C"/>
    <w:multiLevelType w:val="hybridMultilevel"/>
    <w:tmpl w:val="380A50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45013A7"/>
    <w:multiLevelType w:val="hybridMultilevel"/>
    <w:tmpl w:val="1F6024F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5B40902"/>
    <w:multiLevelType w:val="hybridMultilevel"/>
    <w:tmpl w:val="8DC06A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8171962"/>
    <w:multiLevelType w:val="hybridMultilevel"/>
    <w:tmpl w:val="D4928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200333"/>
    <w:multiLevelType w:val="hybridMultilevel"/>
    <w:tmpl w:val="D5FA7CC8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3D9A0E37"/>
    <w:multiLevelType w:val="hybridMultilevel"/>
    <w:tmpl w:val="631CBB1E"/>
    <w:lvl w:ilvl="0" w:tplc="6B6685F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09B4EAC"/>
    <w:multiLevelType w:val="hybridMultilevel"/>
    <w:tmpl w:val="E2CAFB9E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63805F01"/>
    <w:multiLevelType w:val="multilevel"/>
    <w:tmpl w:val="FA2E6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D6171D9"/>
    <w:multiLevelType w:val="hybridMultilevel"/>
    <w:tmpl w:val="BBB0031C"/>
    <w:lvl w:ilvl="0" w:tplc="9448119E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6"/>
  </w:num>
  <w:num w:numId="4">
    <w:abstractNumId w:val="7"/>
  </w:num>
  <w:num w:numId="5">
    <w:abstractNumId w:val="12"/>
  </w:num>
  <w:num w:numId="6">
    <w:abstractNumId w:val="14"/>
  </w:num>
  <w:num w:numId="7">
    <w:abstractNumId w:val="9"/>
  </w:num>
  <w:num w:numId="8">
    <w:abstractNumId w:val="6"/>
  </w:num>
  <w:num w:numId="9">
    <w:abstractNumId w:val="4"/>
  </w:num>
  <w:num w:numId="10">
    <w:abstractNumId w:val="15"/>
  </w:num>
  <w:num w:numId="11">
    <w:abstractNumId w:val="2"/>
  </w:num>
  <w:num w:numId="12">
    <w:abstractNumId w:val="10"/>
  </w:num>
  <w:num w:numId="13">
    <w:abstractNumId w:val="8"/>
  </w:num>
  <w:num w:numId="14">
    <w:abstractNumId w:val="13"/>
  </w:num>
  <w:num w:numId="15">
    <w:abstractNumId w:val="1"/>
  </w:num>
  <w:num w:numId="16">
    <w:abstractNumId w:val="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DE8"/>
    <w:rsid w:val="00005E91"/>
    <w:rsid w:val="00066D50"/>
    <w:rsid w:val="0009697E"/>
    <w:rsid w:val="000E2E97"/>
    <w:rsid w:val="00110AE5"/>
    <w:rsid w:val="00197858"/>
    <w:rsid w:val="001B7C5E"/>
    <w:rsid w:val="001D0504"/>
    <w:rsid w:val="001F70D3"/>
    <w:rsid w:val="002221E9"/>
    <w:rsid w:val="002365D7"/>
    <w:rsid w:val="00265A7F"/>
    <w:rsid w:val="002822D9"/>
    <w:rsid w:val="002C7174"/>
    <w:rsid w:val="002D19C2"/>
    <w:rsid w:val="002E779E"/>
    <w:rsid w:val="002F4A2C"/>
    <w:rsid w:val="00316651"/>
    <w:rsid w:val="003B5AF7"/>
    <w:rsid w:val="003C5969"/>
    <w:rsid w:val="004039A8"/>
    <w:rsid w:val="00410044"/>
    <w:rsid w:val="00412424"/>
    <w:rsid w:val="00437032"/>
    <w:rsid w:val="0044749E"/>
    <w:rsid w:val="00452CBB"/>
    <w:rsid w:val="00452E5B"/>
    <w:rsid w:val="0047797B"/>
    <w:rsid w:val="004B6691"/>
    <w:rsid w:val="004D07EB"/>
    <w:rsid w:val="004E5E78"/>
    <w:rsid w:val="005161CF"/>
    <w:rsid w:val="005F5D11"/>
    <w:rsid w:val="0062516D"/>
    <w:rsid w:val="00635EE6"/>
    <w:rsid w:val="00641245"/>
    <w:rsid w:val="00667BE3"/>
    <w:rsid w:val="00682E93"/>
    <w:rsid w:val="006D11ED"/>
    <w:rsid w:val="006E02EB"/>
    <w:rsid w:val="0073479D"/>
    <w:rsid w:val="00741423"/>
    <w:rsid w:val="00751F7D"/>
    <w:rsid w:val="00756CBA"/>
    <w:rsid w:val="00794337"/>
    <w:rsid w:val="007A0349"/>
    <w:rsid w:val="007A23B6"/>
    <w:rsid w:val="007B771F"/>
    <w:rsid w:val="007D4922"/>
    <w:rsid w:val="007D6098"/>
    <w:rsid w:val="007E7C87"/>
    <w:rsid w:val="007F5451"/>
    <w:rsid w:val="00812570"/>
    <w:rsid w:val="00816296"/>
    <w:rsid w:val="008217CC"/>
    <w:rsid w:val="0082467D"/>
    <w:rsid w:val="00835027"/>
    <w:rsid w:val="00850473"/>
    <w:rsid w:val="008B4E2F"/>
    <w:rsid w:val="008C3DE9"/>
    <w:rsid w:val="009057E0"/>
    <w:rsid w:val="0091642F"/>
    <w:rsid w:val="00923450"/>
    <w:rsid w:val="00944510"/>
    <w:rsid w:val="00947DD6"/>
    <w:rsid w:val="009702B2"/>
    <w:rsid w:val="009A0E92"/>
    <w:rsid w:val="009D1393"/>
    <w:rsid w:val="009F4C12"/>
    <w:rsid w:val="00A353DB"/>
    <w:rsid w:val="00A36EF0"/>
    <w:rsid w:val="00A4703C"/>
    <w:rsid w:val="00A9240E"/>
    <w:rsid w:val="00AE2872"/>
    <w:rsid w:val="00B200E1"/>
    <w:rsid w:val="00B34DE8"/>
    <w:rsid w:val="00B443EC"/>
    <w:rsid w:val="00B62746"/>
    <w:rsid w:val="00B673FA"/>
    <w:rsid w:val="00B70F0C"/>
    <w:rsid w:val="00B76CED"/>
    <w:rsid w:val="00BF2F75"/>
    <w:rsid w:val="00C03336"/>
    <w:rsid w:val="00C51E83"/>
    <w:rsid w:val="00C7012A"/>
    <w:rsid w:val="00CC53AE"/>
    <w:rsid w:val="00CF0E2E"/>
    <w:rsid w:val="00D14D7E"/>
    <w:rsid w:val="00D3076C"/>
    <w:rsid w:val="00D326E3"/>
    <w:rsid w:val="00D41B6A"/>
    <w:rsid w:val="00D47718"/>
    <w:rsid w:val="00D94024"/>
    <w:rsid w:val="00E5582E"/>
    <w:rsid w:val="00EE6A92"/>
    <w:rsid w:val="00F066DE"/>
    <w:rsid w:val="00F1248A"/>
    <w:rsid w:val="00F230BC"/>
    <w:rsid w:val="00F46CFF"/>
    <w:rsid w:val="00F648F6"/>
    <w:rsid w:val="00F77D61"/>
    <w:rsid w:val="00F906F5"/>
    <w:rsid w:val="00F91582"/>
    <w:rsid w:val="00F9766B"/>
    <w:rsid w:val="00FA1A1F"/>
    <w:rsid w:val="00FB3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4DE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B34D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yperlink">
    <w:name w:val="Hyperlink"/>
    <w:rsid w:val="00B34DE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03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3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467D"/>
    <w:pPr>
      <w:ind w:left="720"/>
      <w:contextualSpacing/>
    </w:pPr>
  </w:style>
  <w:style w:type="character" w:styleId="FollowedHyperlink">
    <w:name w:val="FollowedHyperlink"/>
    <w:basedOn w:val="DefaultParagraphFont"/>
    <w:rsid w:val="004D07E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4DE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B34D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yperlink">
    <w:name w:val="Hyperlink"/>
    <w:rsid w:val="00B34DE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03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3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467D"/>
    <w:pPr>
      <w:ind w:left="720"/>
      <w:contextualSpacing/>
    </w:pPr>
  </w:style>
  <w:style w:type="character" w:styleId="FollowedHyperlink">
    <w:name w:val="FollowedHyperlink"/>
    <w:basedOn w:val="DefaultParagraphFont"/>
    <w:rsid w:val="004D07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5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75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9474">
              <w:marLeft w:val="0"/>
              <w:marRight w:val="0"/>
              <w:marTop w:val="1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72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8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4884">
              <w:marLeft w:val="0"/>
              <w:marRight w:val="0"/>
              <w:marTop w:val="1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5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7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34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1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5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38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5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bert.moeny@threerivers.k12.or.us" TargetMode="External"/><Relationship Id="rId13" Type="http://schemas.openxmlformats.org/officeDocument/2006/relationships/hyperlink" Target="mailto:robert.moeny@threerivers.k12.or.us" TargetMode="External"/><Relationship Id="rId18" Type="http://schemas.openxmlformats.org/officeDocument/2006/relationships/hyperlink" Target="http://loganwill.tabroom.com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javascript:void(0)" TargetMode="External"/><Relationship Id="rId7" Type="http://schemas.openxmlformats.org/officeDocument/2006/relationships/hyperlink" Target="mailto:robert.moeny@threerivers.k12.or.us" TargetMode="External"/><Relationship Id="rId12" Type="http://schemas.openxmlformats.org/officeDocument/2006/relationships/hyperlink" Target="mailto:robert.moeny@threerivers.k12.or.us" TargetMode="External"/><Relationship Id="rId17" Type="http://schemas.openxmlformats.org/officeDocument/2006/relationships/hyperlink" Target="mailto:tmarshall@grantspass.k12.or.us" TargetMode="External"/><Relationship Id="rId2" Type="http://schemas.openxmlformats.org/officeDocument/2006/relationships/styles" Target="styles.xml"/><Relationship Id="rId16" Type="http://schemas.openxmlformats.org/officeDocument/2006/relationships/hyperlink" Target="mailto:robert.moeny@threerivers.k12.or.us" TargetMode="External"/><Relationship Id="rId20" Type="http://schemas.openxmlformats.org/officeDocument/2006/relationships/hyperlink" Target="javascript:void(0)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robert.moeny@threerivers.k12.or.us" TargetMode="External"/><Relationship Id="rId11" Type="http://schemas.openxmlformats.org/officeDocument/2006/relationships/hyperlink" Target="mailto:robert.moeny@threerivers.k12.or.us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robert.moeny@threerivers.k12.or.us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robert.moeny@threerivers.k12.or.us" TargetMode="External"/><Relationship Id="rId19" Type="http://schemas.openxmlformats.org/officeDocument/2006/relationships/hyperlink" Target="mailto:robert.moeny@threerivers.k12.or.u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bert.moeny@threerivers.k12.or.us" TargetMode="External"/><Relationship Id="rId14" Type="http://schemas.openxmlformats.org/officeDocument/2006/relationships/hyperlink" Target="mailto:robert.moeny@threerivers.k12.or.us" TargetMode="External"/><Relationship Id="rId22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BA022CB4.dotm</Template>
  <TotalTime>183</TotalTime>
  <Pages>4</Pages>
  <Words>1187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Logan Will Memorial Forensics Tournament 2010</vt:lpstr>
    </vt:vector>
  </TitlesOfParts>
  <Company>Grants Pass School Dist 7</Company>
  <LinksUpToDate>false</LinksUpToDate>
  <CharactersWithSpaces>8198</CharactersWithSpaces>
  <SharedDoc>false</SharedDoc>
  <HLinks>
    <vt:vector size="78" baseType="variant">
      <vt:variant>
        <vt:i4>3932269</vt:i4>
      </vt:variant>
      <vt:variant>
        <vt:i4>36</vt:i4>
      </vt:variant>
      <vt:variant>
        <vt:i4>0</vt:i4>
      </vt:variant>
      <vt:variant>
        <vt:i4>5</vt:i4>
      </vt:variant>
      <vt:variant>
        <vt:lpwstr>http://www.forensicstournament.net/</vt:lpwstr>
      </vt:variant>
      <vt:variant>
        <vt:lpwstr/>
      </vt:variant>
      <vt:variant>
        <vt:i4>5111924</vt:i4>
      </vt:variant>
      <vt:variant>
        <vt:i4>33</vt:i4>
      </vt:variant>
      <vt:variant>
        <vt:i4>0</vt:i4>
      </vt:variant>
      <vt:variant>
        <vt:i4>5</vt:i4>
      </vt:variant>
      <vt:variant>
        <vt:lpwstr>mailto:tmarshall@grantspass.k12.or.us</vt:lpwstr>
      </vt:variant>
      <vt:variant>
        <vt:lpwstr/>
      </vt:variant>
      <vt:variant>
        <vt:i4>2228289</vt:i4>
      </vt:variant>
      <vt:variant>
        <vt:i4>30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27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24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21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18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15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12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9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6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3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0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Logan Will Memorial Forensics Tournament 2010</dc:title>
  <dc:creator>Student</dc:creator>
  <cp:lastModifiedBy>Moeny, Robert</cp:lastModifiedBy>
  <cp:revision>16</cp:revision>
  <cp:lastPrinted>2014-12-13T19:15:00Z</cp:lastPrinted>
  <dcterms:created xsi:type="dcterms:W3CDTF">2016-12-22T21:36:00Z</dcterms:created>
  <dcterms:modified xsi:type="dcterms:W3CDTF">2017-02-03T00:38:00Z</dcterms:modified>
</cp:coreProperties>
</file>